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AB8" w:rsidRDefault="00CD7AB8">
      <w:pPr>
        <w:rPr>
          <w:rFonts w:cs="Times New Roman"/>
        </w:rPr>
      </w:pPr>
      <w:r w:rsidRPr="00960B7A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4" o:spid="_x0000_i1025" type="#_x0000_t75" alt="5.JPG" style="width:415.5pt;height:585pt;visibility:visible">
            <v:imagedata r:id="rId6" o:title=""/>
          </v:shape>
        </w:pict>
      </w: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  <w:r w:rsidRPr="00960B7A">
        <w:rPr>
          <w:rFonts w:cs="Times New Roman"/>
          <w:noProof/>
        </w:rPr>
        <w:pict>
          <v:shape id="图片 6" o:spid="_x0000_i1026" type="#_x0000_t75" alt="7.JPG" style="width:415.5pt;height:586.5pt;visibility:visible">
            <v:imagedata r:id="rId7" o:title=""/>
          </v:shape>
        </w:pict>
      </w: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  <w:r w:rsidRPr="00960B7A">
        <w:rPr>
          <w:rFonts w:cs="Times New Roman"/>
          <w:noProof/>
        </w:rPr>
        <w:pict>
          <v:shape id="图片 7" o:spid="_x0000_i1027" type="#_x0000_t75" alt="8.JPG" style="width:415.5pt;height:585pt;visibility:visible">
            <v:imagedata r:id="rId8" o:title=""/>
          </v:shape>
        </w:pict>
      </w: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  <w:r w:rsidRPr="00960B7A">
        <w:rPr>
          <w:rFonts w:cs="Times New Roman"/>
          <w:noProof/>
        </w:rPr>
        <w:pict>
          <v:shape id="图片 8" o:spid="_x0000_i1028" type="#_x0000_t75" alt="9.JPG" style="width:415.5pt;height:586.5pt;visibility:visible">
            <v:imagedata r:id="rId9" o:title=""/>
          </v:shape>
        </w:pict>
      </w: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  <w:r w:rsidRPr="00960B7A">
        <w:rPr>
          <w:rFonts w:cs="Times New Roman"/>
          <w:noProof/>
        </w:rPr>
        <w:pict>
          <v:shape id="图片 9" o:spid="_x0000_i1029" type="#_x0000_t75" alt="10.JPG" style="width:415.5pt;height:585.75pt;visibility:visible">
            <v:imagedata r:id="rId10" o:title=""/>
          </v:shape>
        </w:pict>
      </w: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  <w:r w:rsidRPr="00960B7A">
        <w:rPr>
          <w:rFonts w:cs="Times New Roman"/>
          <w:noProof/>
        </w:rPr>
        <w:pict>
          <v:shape id="图片 10" o:spid="_x0000_i1030" type="#_x0000_t75" alt="11.JPG" style="width:415.5pt;height:585.75pt;visibility:visible">
            <v:imagedata r:id="rId11" o:title=""/>
          </v:shape>
        </w:pict>
      </w: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  <w:r w:rsidRPr="00960B7A">
        <w:rPr>
          <w:rFonts w:cs="Times New Roman"/>
          <w:noProof/>
        </w:rPr>
        <w:pict>
          <v:shape id="图片 11" o:spid="_x0000_i1031" type="#_x0000_t75" alt="12.JPG" style="width:415.5pt;height:587.25pt;visibility:visible">
            <v:imagedata r:id="rId12" o:title=""/>
          </v:shape>
        </w:pict>
      </w: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  <w:r w:rsidRPr="00960B7A">
        <w:rPr>
          <w:rFonts w:cs="Times New Roman"/>
          <w:noProof/>
        </w:rPr>
        <w:pict>
          <v:shape id="图片 12" o:spid="_x0000_i1032" type="#_x0000_t75" alt="13.JPG" style="width:415.5pt;height:586.5pt;visibility:visible">
            <v:imagedata r:id="rId13" o:title=""/>
          </v:shape>
        </w:pict>
      </w: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  <w:r w:rsidRPr="00960B7A">
        <w:rPr>
          <w:rFonts w:cs="Times New Roman"/>
          <w:noProof/>
        </w:rPr>
        <w:pict>
          <v:shape id="图片 13" o:spid="_x0000_i1033" type="#_x0000_t75" alt="14.JPG" style="width:415.5pt;height:586.5pt;visibility:visible">
            <v:imagedata r:id="rId14" o:title=""/>
          </v:shape>
        </w:pict>
      </w: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</w:p>
    <w:p w:rsidR="00CD7AB8" w:rsidRDefault="00CD7AB8">
      <w:pPr>
        <w:rPr>
          <w:rFonts w:cs="Times New Roman"/>
        </w:rPr>
      </w:pPr>
      <w:r w:rsidRPr="00960B7A">
        <w:rPr>
          <w:rFonts w:cs="Times New Roman"/>
          <w:noProof/>
        </w:rPr>
        <w:pict>
          <v:shape id="图片 14" o:spid="_x0000_i1034" type="#_x0000_t75" alt="15.JPG" style="width:415.5pt;height:586.5pt;visibility:visible">
            <v:imagedata r:id="rId15" o:title=""/>
          </v:shape>
        </w:pict>
      </w:r>
    </w:p>
    <w:p w:rsidR="00CD7AB8" w:rsidRDefault="00CD7AB8">
      <w:pPr>
        <w:rPr>
          <w:rFonts w:cs="Times New Roman"/>
        </w:rPr>
      </w:pPr>
    </w:p>
    <w:sectPr w:rsidR="00CD7AB8" w:rsidSect="00714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AB8" w:rsidRDefault="00CD7AB8" w:rsidP="008827D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D7AB8" w:rsidRDefault="00CD7AB8" w:rsidP="008827D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AB8" w:rsidRDefault="00CD7AB8" w:rsidP="008827D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D7AB8" w:rsidRDefault="00CD7AB8" w:rsidP="008827D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7D3"/>
    <w:rsid w:val="00000139"/>
    <w:rsid w:val="00000253"/>
    <w:rsid w:val="000003AC"/>
    <w:rsid w:val="00000432"/>
    <w:rsid w:val="00000811"/>
    <w:rsid w:val="00000827"/>
    <w:rsid w:val="000008C0"/>
    <w:rsid w:val="000014E1"/>
    <w:rsid w:val="00001A5D"/>
    <w:rsid w:val="00001C0C"/>
    <w:rsid w:val="0000203C"/>
    <w:rsid w:val="00002161"/>
    <w:rsid w:val="000022B0"/>
    <w:rsid w:val="0000232F"/>
    <w:rsid w:val="0000255E"/>
    <w:rsid w:val="00002660"/>
    <w:rsid w:val="000026CD"/>
    <w:rsid w:val="00002773"/>
    <w:rsid w:val="000027E7"/>
    <w:rsid w:val="00002968"/>
    <w:rsid w:val="00002B4C"/>
    <w:rsid w:val="00002D2B"/>
    <w:rsid w:val="00002E24"/>
    <w:rsid w:val="00002F3A"/>
    <w:rsid w:val="0000319B"/>
    <w:rsid w:val="000031B4"/>
    <w:rsid w:val="00003716"/>
    <w:rsid w:val="00003725"/>
    <w:rsid w:val="00003E71"/>
    <w:rsid w:val="00004224"/>
    <w:rsid w:val="0000435B"/>
    <w:rsid w:val="000046D7"/>
    <w:rsid w:val="000046F6"/>
    <w:rsid w:val="0000497D"/>
    <w:rsid w:val="00004A8C"/>
    <w:rsid w:val="00004CD4"/>
    <w:rsid w:val="00004F51"/>
    <w:rsid w:val="000051D9"/>
    <w:rsid w:val="000051F1"/>
    <w:rsid w:val="000053D5"/>
    <w:rsid w:val="00005414"/>
    <w:rsid w:val="000056A2"/>
    <w:rsid w:val="000056F6"/>
    <w:rsid w:val="000057A0"/>
    <w:rsid w:val="0000597D"/>
    <w:rsid w:val="00005CA9"/>
    <w:rsid w:val="000061F6"/>
    <w:rsid w:val="0000653E"/>
    <w:rsid w:val="000065F1"/>
    <w:rsid w:val="00006BDB"/>
    <w:rsid w:val="00006D79"/>
    <w:rsid w:val="00006FE7"/>
    <w:rsid w:val="00007095"/>
    <w:rsid w:val="000071AA"/>
    <w:rsid w:val="000076EB"/>
    <w:rsid w:val="00007BA1"/>
    <w:rsid w:val="00007C83"/>
    <w:rsid w:val="00007FD7"/>
    <w:rsid w:val="0001006D"/>
    <w:rsid w:val="000100C7"/>
    <w:rsid w:val="0001018E"/>
    <w:rsid w:val="000105C9"/>
    <w:rsid w:val="00010622"/>
    <w:rsid w:val="00010923"/>
    <w:rsid w:val="00010A1A"/>
    <w:rsid w:val="00010BB9"/>
    <w:rsid w:val="00010F2F"/>
    <w:rsid w:val="00011DAF"/>
    <w:rsid w:val="000121C9"/>
    <w:rsid w:val="000122C0"/>
    <w:rsid w:val="000122F2"/>
    <w:rsid w:val="00012387"/>
    <w:rsid w:val="00012569"/>
    <w:rsid w:val="000126B6"/>
    <w:rsid w:val="000126EF"/>
    <w:rsid w:val="00012A3D"/>
    <w:rsid w:val="00012B58"/>
    <w:rsid w:val="000131E5"/>
    <w:rsid w:val="000135A0"/>
    <w:rsid w:val="000137C8"/>
    <w:rsid w:val="00013AFF"/>
    <w:rsid w:val="00013DEC"/>
    <w:rsid w:val="00013EFD"/>
    <w:rsid w:val="00014862"/>
    <w:rsid w:val="000148B9"/>
    <w:rsid w:val="0001497C"/>
    <w:rsid w:val="00014D51"/>
    <w:rsid w:val="00014E0E"/>
    <w:rsid w:val="00014E42"/>
    <w:rsid w:val="00014E86"/>
    <w:rsid w:val="000150E3"/>
    <w:rsid w:val="000152E2"/>
    <w:rsid w:val="00015368"/>
    <w:rsid w:val="000153B8"/>
    <w:rsid w:val="000153F8"/>
    <w:rsid w:val="00015A56"/>
    <w:rsid w:val="00015AE6"/>
    <w:rsid w:val="00015F10"/>
    <w:rsid w:val="00016174"/>
    <w:rsid w:val="00016234"/>
    <w:rsid w:val="0001656E"/>
    <w:rsid w:val="00016571"/>
    <w:rsid w:val="00016864"/>
    <w:rsid w:val="00016973"/>
    <w:rsid w:val="00016B6B"/>
    <w:rsid w:val="00016B9E"/>
    <w:rsid w:val="00016DF7"/>
    <w:rsid w:val="00016EA2"/>
    <w:rsid w:val="00017078"/>
    <w:rsid w:val="00017237"/>
    <w:rsid w:val="00017607"/>
    <w:rsid w:val="000176BD"/>
    <w:rsid w:val="00017769"/>
    <w:rsid w:val="000179E9"/>
    <w:rsid w:val="00017A60"/>
    <w:rsid w:val="00017BC6"/>
    <w:rsid w:val="00017DF0"/>
    <w:rsid w:val="00017DF8"/>
    <w:rsid w:val="00017E18"/>
    <w:rsid w:val="00017FFE"/>
    <w:rsid w:val="00020020"/>
    <w:rsid w:val="00020221"/>
    <w:rsid w:val="000202AC"/>
    <w:rsid w:val="0002030E"/>
    <w:rsid w:val="000205D1"/>
    <w:rsid w:val="0002066A"/>
    <w:rsid w:val="00020733"/>
    <w:rsid w:val="00020E0B"/>
    <w:rsid w:val="00020EEE"/>
    <w:rsid w:val="00021190"/>
    <w:rsid w:val="00021652"/>
    <w:rsid w:val="00021C00"/>
    <w:rsid w:val="00021C40"/>
    <w:rsid w:val="00021C58"/>
    <w:rsid w:val="00022082"/>
    <w:rsid w:val="00022124"/>
    <w:rsid w:val="00022176"/>
    <w:rsid w:val="000223AD"/>
    <w:rsid w:val="000227EE"/>
    <w:rsid w:val="0002292C"/>
    <w:rsid w:val="0002298F"/>
    <w:rsid w:val="00022C52"/>
    <w:rsid w:val="00022F00"/>
    <w:rsid w:val="000233C7"/>
    <w:rsid w:val="000234F5"/>
    <w:rsid w:val="00023B89"/>
    <w:rsid w:val="00023DB1"/>
    <w:rsid w:val="00023F9B"/>
    <w:rsid w:val="00023FD1"/>
    <w:rsid w:val="000241A1"/>
    <w:rsid w:val="0002432B"/>
    <w:rsid w:val="00024A4F"/>
    <w:rsid w:val="00024E85"/>
    <w:rsid w:val="00025099"/>
    <w:rsid w:val="0002554F"/>
    <w:rsid w:val="00025665"/>
    <w:rsid w:val="000258C0"/>
    <w:rsid w:val="0002596D"/>
    <w:rsid w:val="00025B3E"/>
    <w:rsid w:val="00025B60"/>
    <w:rsid w:val="00025C41"/>
    <w:rsid w:val="00025DE6"/>
    <w:rsid w:val="000260D9"/>
    <w:rsid w:val="0002621D"/>
    <w:rsid w:val="00026584"/>
    <w:rsid w:val="00026739"/>
    <w:rsid w:val="00026784"/>
    <w:rsid w:val="00026839"/>
    <w:rsid w:val="00026964"/>
    <w:rsid w:val="00026E11"/>
    <w:rsid w:val="0002700C"/>
    <w:rsid w:val="00027054"/>
    <w:rsid w:val="00027C99"/>
    <w:rsid w:val="000303D8"/>
    <w:rsid w:val="00030694"/>
    <w:rsid w:val="000307E1"/>
    <w:rsid w:val="000309AA"/>
    <w:rsid w:val="00030ED7"/>
    <w:rsid w:val="00030F1E"/>
    <w:rsid w:val="00031327"/>
    <w:rsid w:val="00031421"/>
    <w:rsid w:val="0003159A"/>
    <w:rsid w:val="00031968"/>
    <w:rsid w:val="00031988"/>
    <w:rsid w:val="000319ED"/>
    <w:rsid w:val="00031D1B"/>
    <w:rsid w:val="00031D23"/>
    <w:rsid w:val="00031DD1"/>
    <w:rsid w:val="00031F87"/>
    <w:rsid w:val="00032212"/>
    <w:rsid w:val="00032318"/>
    <w:rsid w:val="00032388"/>
    <w:rsid w:val="000324FF"/>
    <w:rsid w:val="00032719"/>
    <w:rsid w:val="000327A4"/>
    <w:rsid w:val="00032CCA"/>
    <w:rsid w:val="00033035"/>
    <w:rsid w:val="000335BA"/>
    <w:rsid w:val="0003373A"/>
    <w:rsid w:val="000337CE"/>
    <w:rsid w:val="00033801"/>
    <w:rsid w:val="00033AE0"/>
    <w:rsid w:val="00033BC9"/>
    <w:rsid w:val="00033FD6"/>
    <w:rsid w:val="0003404D"/>
    <w:rsid w:val="00034061"/>
    <w:rsid w:val="000340B6"/>
    <w:rsid w:val="00034244"/>
    <w:rsid w:val="000343B5"/>
    <w:rsid w:val="00034474"/>
    <w:rsid w:val="0003451D"/>
    <w:rsid w:val="000349A2"/>
    <w:rsid w:val="00034BA9"/>
    <w:rsid w:val="00034CA6"/>
    <w:rsid w:val="000351D2"/>
    <w:rsid w:val="000353D5"/>
    <w:rsid w:val="0003541C"/>
    <w:rsid w:val="00035895"/>
    <w:rsid w:val="00035C17"/>
    <w:rsid w:val="000361B2"/>
    <w:rsid w:val="00036358"/>
    <w:rsid w:val="000364DE"/>
    <w:rsid w:val="00036604"/>
    <w:rsid w:val="0003665B"/>
    <w:rsid w:val="0003666E"/>
    <w:rsid w:val="00036ABD"/>
    <w:rsid w:val="00036C55"/>
    <w:rsid w:val="00036FD7"/>
    <w:rsid w:val="0003737E"/>
    <w:rsid w:val="000374DB"/>
    <w:rsid w:val="000378D2"/>
    <w:rsid w:val="00037C31"/>
    <w:rsid w:val="00040051"/>
    <w:rsid w:val="000401FB"/>
    <w:rsid w:val="000402A0"/>
    <w:rsid w:val="000403CB"/>
    <w:rsid w:val="000404BC"/>
    <w:rsid w:val="00040749"/>
    <w:rsid w:val="00040833"/>
    <w:rsid w:val="000408C9"/>
    <w:rsid w:val="000409A3"/>
    <w:rsid w:val="00040AD3"/>
    <w:rsid w:val="00040BFA"/>
    <w:rsid w:val="00040D70"/>
    <w:rsid w:val="00040EBE"/>
    <w:rsid w:val="0004149D"/>
    <w:rsid w:val="00041EC3"/>
    <w:rsid w:val="0004221D"/>
    <w:rsid w:val="000423F5"/>
    <w:rsid w:val="00042739"/>
    <w:rsid w:val="00042B44"/>
    <w:rsid w:val="00042DB5"/>
    <w:rsid w:val="00042E75"/>
    <w:rsid w:val="00042FB2"/>
    <w:rsid w:val="000437E5"/>
    <w:rsid w:val="00043883"/>
    <w:rsid w:val="0004388C"/>
    <w:rsid w:val="00043AC7"/>
    <w:rsid w:val="00044197"/>
    <w:rsid w:val="0004451A"/>
    <w:rsid w:val="000446E1"/>
    <w:rsid w:val="00044885"/>
    <w:rsid w:val="00044912"/>
    <w:rsid w:val="00044A1A"/>
    <w:rsid w:val="00044FEB"/>
    <w:rsid w:val="000450FC"/>
    <w:rsid w:val="0004515B"/>
    <w:rsid w:val="000456A0"/>
    <w:rsid w:val="00045D80"/>
    <w:rsid w:val="0004608A"/>
    <w:rsid w:val="000460E7"/>
    <w:rsid w:val="00046116"/>
    <w:rsid w:val="0004647D"/>
    <w:rsid w:val="000466CF"/>
    <w:rsid w:val="0004710C"/>
    <w:rsid w:val="0004732B"/>
    <w:rsid w:val="00047559"/>
    <w:rsid w:val="00047577"/>
    <w:rsid w:val="00047615"/>
    <w:rsid w:val="0004779D"/>
    <w:rsid w:val="00047C62"/>
    <w:rsid w:val="00047F9D"/>
    <w:rsid w:val="00047FD4"/>
    <w:rsid w:val="00050011"/>
    <w:rsid w:val="00050AC8"/>
    <w:rsid w:val="00050B1B"/>
    <w:rsid w:val="00050B56"/>
    <w:rsid w:val="00050B7D"/>
    <w:rsid w:val="00050DFF"/>
    <w:rsid w:val="00051213"/>
    <w:rsid w:val="00051604"/>
    <w:rsid w:val="00051845"/>
    <w:rsid w:val="000518C0"/>
    <w:rsid w:val="00051CDE"/>
    <w:rsid w:val="00052010"/>
    <w:rsid w:val="00052308"/>
    <w:rsid w:val="00052473"/>
    <w:rsid w:val="00052808"/>
    <w:rsid w:val="00052859"/>
    <w:rsid w:val="00052A5D"/>
    <w:rsid w:val="00052D00"/>
    <w:rsid w:val="00052DAB"/>
    <w:rsid w:val="00053129"/>
    <w:rsid w:val="00053180"/>
    <w:rsid w:val="000531A0"/>
    <w:rsid w:val="00053362"/>
    <w:rsid w:val="00053460"/>
    <w:rsid w:val="00053650"/>
    <w:rsid w:val="000539AD"/>
    <w:rsid w:val="000539CA"/>
    <w:rsid w:val="00053D74"/>
    <w:rsid w:val="00053EC7"/>
    <w:rsid w:val="0005418E"/>
    <w:rsid w:val="00054225"/>
    <w:rsid w:val="0005432C"/>
    <w:rsid w:val="0005436A"/>
    <w:rsid w:val="000545FC"/>
    <w:rsid w:val="00054757"/>
    <w:rsid w:val="000547AD"/>
    <w:rsid w:val="000549A5"/>
    <w:rsid w:val="00054CBD"/>
    <w:rsid w:val="0005517E"/>
    <w:rsid w:val="0005523E"/>
    <w:rsid w:val="00055533"/>
    <w:rsid w:val="000556DE"/>
    <w:rsid w:val="0005590D"/>
    <w:rsid w:val="00055B1E"/>
    <w:rsid w:val="00056050"/>
    <w:rsid w:val="00056752"/>
    <w:rsid w:val="00056A90"/>
    <w:rsid w:val="00056B8B"/>
    <w:rsid w:val="00056D34"/>
    <w:rsid w:val="00056DF4"/>
    <w:rsid w:val="00056E3F"/>
    <w:rsid w:val="000570EE"/>
    <w:rsid w:val="000571EB"/>
    <w:rsid w:val="0005762B"/>
    <w:rsid w:val="00057A6A"/>
    <w:rsid w:val="00057E1B"/>
    <w:rsid w:val="000603F9"/>
    <w:rsid w:val="00060422"/>
    <w:rsid w:val="000605D6"/>
    <w:rsid w:val="00060DC3"/>
    <w:rsid w:val="000615F3"/>
    <w:rsid w:val="00061631"/>
    <w:rsid w:val="00061751"/>
    <w:rsid w:val="00061DA7"/>
    <w:rsid w:val="00061FC5"/>
    <w:rsid w:val="00062277"/>
    <w:rsid w:val="00062327"/>
    <w:rsid w:val="00062331"/>
    <w:rsid w:val="00062362"/>
    <w:rsid w:val="000625F2"/>
    <w:rsid w:val="0006282D"/>
    <w:rsid w:val="00062D82"/>
    <w:rsid w:val="000633B9"/>
    <w:rsid w:val="000637B6"/>
    <w:rsid w:val="000637DB"/>
    <w:rsid w:val="0006390D"/>
    <w:rsid w:val="00063ADE"/>
    <w:rsid w:val="00063E46"/>
    <w:rsid w:val="00063F41"/>
    <w:rsid w:val="00064C3C"/>
    <w:rsid w:val="00065247"/>
    <w:rsid w:val="00065905"/>
    <w:rsid w:val="000659CE"/>
    <w:rsid w:val="00065C4E"/>
    <w:rsid w:val="00065D75"/>
    <w:rsid w:val="00066469"/>
    <w:rsid w:val="000664B5"/>
    <w:rsid w:val="000664BD"/>
    <w:rsid w:val="00066972"/>
    <w:rsid w:val="00066B1A"/>
    <w:rsid w:val="00066B75"/>
    <w:rsid w:val="00066CBD"/>
    <w:rsid w:val="00066FE2"/>
    <w:rsid w:val="00066FFE"/>
    <w:rsid w:val="0006701B"/>
    <w:rsid w:val="0006723C"/>
    <w:rsid w:val="00067889"/>
    <w:rsid w:val="00067915"/>
    <w:rsid w:val="00067DBC"/>
    <w:rsid w:val="00067DC4"/>
    <w:rsid w:val="0007016C"/>
    <w:rsid w:val="000704CF"/>
    <w:rsid w:val="00070510"/>
    <w:rsid w:val="000705F3"/>
    <w:rsid w:val="000706B0"/>
    <w:rsid w:val="00070812"/>
    <w:rsid w:val="00070923"/>
    <w:rsid w:val="00070D6F"/>
    <w:rsid w:val="000710F1"/>
    <w:rsid w:val="00071217"/>
    <w:rsid w:val="000712E6"/>
    <w:rsid w:val="000714CD"/>
    <w:rsid w:val="00071C07"/>
    <w:rsid w:val="00071CC5"/>
    <w:rsid w:val="00071D60"/>
    <w:rsid w:val="00071E3C"/>
    <w:rsid w:val="000724A3"/>
    <w:rsid w:val="000725AD"/>
    <w:rsid w:val="00072F18"/>
    <w:rsid w:val="00072F93"/>
    <w:rsid w:val="00072FFC"/>
    <w:rsid w:val="000730FA"/>
    <w:rsid w:val="0007354D"/>
    <w:rsid w:val="00073B03"/>
    <w:rsid w:val="00073D6D"/>
    <w:rsid w:val="00073DFC"/>
    <w:rsid w:val="00074093"/>
    <w:rsid w:val="000741DD"/>
    <w:rsid w:val="0007451F"/>
    <w:rsid w:val="00074616"/>
    <w:rsid w:val="00074826"/>
    <w:rsid w:val="0007489E"/>
    <w:rsid w:val="00074A2C"/>
    <w:rsid w:val="00074BC0"/>
    <w:rsid w:val="00074C9D"/>
    <w:rsid w:val="00074CA6"/>
    <w:rsid w:val="00074DED"/>
    <w:rsid w:val="00075183"/>
    <w:rsid w:val="0007541F"/>
    <w:rsid w:val="00075495"/>
    <w:rsid w:val="00075502"/>
    <w:rsid w:val="0007577C"/>
    <w:rsid w:val="00075965"/>
    <w:rsid w:val="000759B9"/>
    <w:rsid w:val="000759D7"/>
    <w:rsid w:val="00075E7C"/>
    <w:rsid w:val="00075FB6"/>
    <w:rsid w:val="00075FFC"/>
    <w:rsid w:val="000762FE"/>
    <w:rsid w:val="00076328"/>
    <w:rsid w:val="000764B1"/>
    <w:rsid w:val="00076590"/>
    <w:rsid w:val="000765F6"/>
    <w:rsid w:val="00076793"/>
    <w:rsid w:val="000767CF"/>
    <w:rsid w:val="00076B3A"/>
    <w:rsid w:val="00076EFB"/>
    <w:rsid w:val="000770F9"/>
    <w:rsid w:val="00077210"/>
    <w:rsid w:val="000774B4"/>
    <w:rsid w:val="0007791C"/>
    <w:rsid w:val="00077B3B"/>
    <w:rsid w:val="00077CEF"/>
    <w:rsid w:val="00077F32"/>
    <w:rsid w:val="00080036"/>
    <w:rsid w:val="00080183"/>
    <w:rsid w:val="000807E1"/>
    <w:rsid w:val="000809E5"/>
    <w:rsid w:val="00080BF7"/>
    <w:rsid w:val="00080C45"/>
    <w:rsid w:val="00080D64"/>
    <w:rsid w:val="00080FB7"/>
    <w:rsid w:val="00081384"/>
    <w:rsid w:val="00081401"/>
    <w:rsid w:val="00081F1E"/>
    <w:rsid w:val="00082031"/>
    <w:rsid w:val="000820BD"/>
    <w:rsid w:val="00082D5B"/>
    <w:rsid w:val="00082F4F"/>
    <w:rsid w:val="0008300B"/>
    <w:rsid w:val="000831CE"/>
    <w:rsid w:val="0008363E"/>
    <w:rsid w:val="0008364B"/>
    <w:rsid w:val="0008372B"/>
    <w:rsid w:val="00083977"/>
    <w:rsid w:val="000839AA"/>
    <w:rsid w:val="00083AD7"/>
    <w:rsid w:val="00083CBE"/>
    <w:rsid w:val="00083D5A"/>
    <w:rsid w:val="00083D8F"/>
    <w:rsid w:val="00083E2D"/>
    <w:rsid w:val="00083F63"/>
    <w:rsid w:val="000843CE"/>
    <w:rsid w:val="0008455A"/>
    <w:rsid w:val="000845C0"/>
    <w:rsid w:val="00084E5F"/>
    <w:rsid w:val="0008511B"/>
    <w:rsid w:val="00085131"/>
    <w:rsid w:val="00085493"/>
    <w:rsid w:val="000856B8"/>
    <w:rsid w:val="00085782"/>
    <w:rsid w:val="000858A9"/>
    <w:rsid w:val="0008593B"/>
    <w:rsid w:val="00085EEE"/>
    <w:rsid w:val="00086285"/>
    <w:rsid w:val="00086740"/>
    <w:rsid w:val="00086986"/>
    <w:rsid w:val="00086DED"/>
    <w:rsid w:val="00086E15"/>
    <w:rsid w:val="00086E47"/>
    <w:rsid w:val="00086E76"/>
    <w:rsid w:val="00086FE2"/>
    <w:rsid w:val="00087203"/>
    <w:rsid w:val="00087577"/>
    <w:rsid w:val="00087803"/>
    <w:rsid w:val="000879E6"/>
    <w:rsid w:val="00090055"/>
    <w:rsid w:val="000900DF"/>
    <w:rsid w:val="00090345"/>
    <w:rsid w:val="000904EA"/>
    <w:rsid w:val="00090739"/>
    <w:rsid w:val="000907D0"/>
    <w:rsid w:val="000907E4"/>
    <w:rsid w:val="00090AC6"/>
    <w:rsid w:val="0009102C"/>
    <w:rsid w:val="00091260"/>
    <w:rsid w:val="00091424"/>
    <w:rsid w:val="0009182C"/>
    <w:rsid w:val="00091919"/>
    <w:rsid w:val="0009193A"/>
    <w:rsid w:val="00091AFF"/>
    <w:rsid w:val="00091CAF"/>
    <w:rsid w:val="00091D39"/>
    <w:rsid w:val="00091D78"/>
    <w:rsid w:val="000922B5"/>
    <w:rsid w:val="0009255B"/>
    <w:rsid w:val="00092745"/>
    <w:rsid w:val="000928A0"/>
    <w:rsid w:val="00092A54"/>
    <w:rsid w:val="00092B91"/>
    <w:rsid w:val="00092CA8"/>
    <w:rsid w:val="00092F86"/>
    <w:rsid w:val="0009323D"/>
    <w:rsid w:val="00093352"/>
    <w:rsid w:val="000934F1"/>
    <w:rsid w:val="000936C6"/>
    <w:rsid w:val="00093A03"/>
    <w:rsid w:val="00093FE9"/>
    <w:rsid w:val="00094016"/>
    <w:rsid w:val="00094034"/>
    <w:rsid w:val="00094051"/>
    <w:rsid w:val="000941B7"/>
    <w:rsid w:val="00094535"/>
    <w:rsid w:val="0009459E"/>
    <w:rsid w:val="000945F5"/>
    <w:rsid w:val="00094756"/>
    <w:rsid w:val="0009477B"/>
    <w:rsid w:val="00094A2F"/>
    <w:rsid w:val="00094D14"/>
    <w:rsid w:val="00094EB0"/>
    <w:rsid w:val="0009500B"/>
    <w:rsid w:val="000951DC"/>
    <w:rsid w:val="000953DF"/>
    <w:rsid w:val="0009542F"/>
    <w:rsid w:val="000957E5"/>
    <w:rsid w:val="00095846"/>
    <w:rsid w:val="00095927"/>
    <w:rsid w:val="00095A08"/>
    <w:rsid w:val="00095AED"/>
    <w:rsid w:val="0009604F"/>
    <w:rsid w:val="000961E4"/>
    <w:rsid w:val="0009660C"/>
    <w:rsid w:val="00096710"/>
    <w:rsid w:val="00096974"/>
    <w:rsid w:val="00096ADF"/>
    <w:rsid w:val="00096D6C"/>
    <w:rsid w:val="00096D98"/>
    <w:rsid w:val="00096DAC"/>
    <w:rsid w:val="00096EA0"/>
    <w:rsid w:val="00097055"/>
    <w:rsid w:val="00097232"/>
    <w:rsid w:val="00097637"/>
    <w:rsid w:val="000976C6"/>
    <w:rsid w:val="0009770E"/>
    <w:rsid w:val="00097A70"/>
    <w:rsid w:val="00097CC4"/>
    <w:rsid w:val="00097CC5"/>
    <w:rsid w:val="00097E75"/>
    <w:rsid w:val="00097EE7"/>
    <w:rsid w:val="000A0031"/>
    <w:rsid w:val="000A0183"/>
    <w:rsid w:val="000A06B8"/>
    <w:rsid w:val="000A08F3"/>
    <w:rsid w:val="000A09F8"/>
    <w:rsid w:val="000A0C1C"/>
    <w:rsid w:val="000A0C31"/>
    <w:rsid w:val="000A0E7A"/>
    <w:rsid w:val="000A1265"/>
    <w:rsid w:val="000A128C"/>
    <w:rsid w:val="000A146C"/>
    <w:rsid w:val="000A1750"/>
    <w:rsid w:val="000A1810"/>
    <w:rsid w:val="000A18CE"/>
    <w:rsid w:val="000A1DC1"/>
    <w:rsid w:val="000A1FAE"/>
    <w:rsid w:val="000A207A"/>
    <w:rsid w:val="000A2363"/>
    <w:rsid w:val="000A23F6"/>
    <w:rsid w:val="000A2927"/>
    <w:rsid w:val="000A2934"/>
    <w:rsid w:val="000A2988"/>
    <w:rsid w:val="000A2A6A"/>
    <w:rsid w:val="000A2D52"/>
    <w:rsid w:val="000A2EEC"/>
    <w:rsid w:val="000A3531"/>
    <w:rsid w:val="000A367F"/>
    <w:rsid w:val="000A36B1"/>
    <w:rsid w:val="000A3B09"/>
    <w:rsid w:val="000A3CB3"/>
    <w:rsid w:val="000A40D6"/>
    <w:rsid w:val="000A4310"/>
    <w:rsid w:val="000A445C"/>
    <w:rsid w:val="000A4710"/>
    <w:rsid w:val="000A49DE"/>
    <w:rsid w:val="000A4C58"/>
    <w:rsid w:val="000A4F2E"/>
    <w:rsid w:val="000A54FE"/>
    <w:rsid w:val="000A5643"/>
    <w:rsid w:val="000A58A0"/>
    <w:rsid w:val="000A5936"/>
    <w:rsid w:val="000A599B"/>
    <w:rsid w:val="000A626D"/>
    <w:rsid w:val="000A6282"/>
    <w:rsid w:val="000A6629"/>
    <w:rsid w:val="000A67D0"/>
    <w:rsid w:val="000A6A30"/>
    <w:rsid w:val="000A6ADD"/>
    <w:rsid w:val="000A6BDA"/>
    <w:rsid w:val="000A6CB6"/>
    <w:rsid w:val="000A6E23"/>
    <w:rsid w:val="000A724B"/>
    <w:rsid w:val="000A7366"/>
    <w:rsid w:val="000A7541"/>
    <w:rsid w:val="000A77A0"/>
    <w:rsid w:val="000A7C52"/>
    <w:rsid w:val="000A7D53"/>
    <w:rsid w:val="000B01A8"/>
    <w:rsid w:val="000B03F8"/>
    <w:rsid w:val="000B0610"/>
    <w:rsid w:val="000B0765"/>
    <w:rsid w:val="000B0873"/>
    <w:rsid w:val="000B09F0"/>
    <w:rsid w:val="000B0C7E"/>
    <w:rsid w:val="000B10C6"/>
    <w:rsid w:val="000B12D6"/>
    <w:rsid w:val="000B12DF"/>
    <w:rsid w:val="000B1325"/>
    <w:rsid w:val="000B132B"/>
    <w:rsid w:val="000B15A8"/>
    <w:rsid w:val="000B1A43"/>
    <w:rsid w:val="000B1BE7"/>
    <w:rsid w:val="000B1C97"/>
    <w:rsid w:val="000B21A7"/>
    <w:rsid w:val="000B21F1"/>
    <w:rsid w:val="000B22E3"/>
    <w:rsid w:val="000B2492"/>
    <w:rsid w:val="000B24D9"/>
    <w:rsid w:val="000B25DA"/>
    <w:rsid w:val="000B2636"/>
    <w:rsid w:val="000B26B2"/>
    <w:rsid w:val="000B2824"/>
    <w:rsid w:val="000B2A3F"/>
    <w:rsid w:val="000B2C4C"/>
    <w:rsid w:val="000B3276"/>
    <w:rsid w:val="000B3850"/>
    <w:rsid w:val="000B3BF3"/>
    <w:rsid w:val="000B3D03"/>
    <w:rsid w:val="000B3EEF"/>
    <w:rsid w:val="000B4189"/>
    <w:rsid w:val="000B420C"/>
    <w:rsid w:val="000B42ED"/>
    <w:rsid w:val="000B44E1"/>
    <w:rsid w:val="000B46BD"/>
    <w:rsid w:val="000B4C85"/>
    <w:rsid w:val="000B4D37"/>
    <w:rsid w:val="000B507D"/>
    <w:rsid w:val="000B5276"/>
    <w:rsid w:val="000B53EE"/>
    <w:rsid w:val="000B55F5"/>
    <w:rsid w:val="000B55FB"/>
    <w:rsid w:val="000B567E"/>
    <w:rsid w:val="000B588C"/>
    <w:rsid w:val="000B5E37"/>
    <w:rsid w:val="000B5EDB"/>
    <w:rsid w:val="000B5F59"/>
    <w:rsid w:val="000B63CA"/>
    <w:rsid w:val="000B6457"/>
    <w:rsid w:val="000B670D"/>
    <w:rsid w:val="000B6A98"/>
    <w:rsid w:val="000B6BF4"/>
    <w:rsid w:val="000B6EB0"/>
    <w:rsid w:val="000B7549"/>
    <w:rsid w:val="000B759A"/>
    <w:rsid w:val="000B7B53"/>
    <w:rsid w:val="000B7BE0"/>
    <w:rsid w:val="000B7C5C"/>
    <w:rsid w:val="000B7D54"/>
    <w:rsid w:val="000B7E19"/>
    <w:rsid w:val="000C018B"/>
    <w:rsid w:val="000C0242"/>
    <w:rsid w:val="000C02EC"/>
    <w:rsid w:val="000C0549"/>
    <w:rsid w:val="000C0841"/>
    <w:rsid w:val="000C0963"/>
    <w:rsid w:val="000C0BD8"/>
    <w:rsid w:val="000C0CB4"/>
    <w:rsid w:val="000C0FD0"/>
    <w:rsid w:val="000C16CB"/>
    <w:rsid w:val="000C1883"/>
    <w:rsid w:val="000C18FE"/>
    <w:rsid w:val="000C1DB9"/>
    <w:rsid w:val="000C1EB4"/>
    <w:rsid w:val="000C20D4"/>
    <w:rsid w:val="000C20F4"/>
    <w:rsid w:val="000C27E0"/>
    <w:rsid w:val="000C291D"/>
    <w:rsid w:val="000C294A"/>
    <w:rsid w:val="000C2979"/>
    <w:rsid w:val="000C2A4B"/>
    <w:rsid w:val="000C2EE3"/>
    <w:rsid w:val="000C30B1"/>
    <w:rsid w:val="000C33D8"/>
    <w:rsid w:val="000C33EE"/>
    <w:rsid w:val="000C374D"/>
    <w:rsid w:val="000C37A3"/>
    <w:rsid w:val="000C3806"/>
    <w:rsid w:val="000C3AB5"/>
    <w:rsid w:val="000C3B0C"/>
    <w:rsid w:val="000C3F3D"/>
    <w:rsid w:val="000C3FCE"/>
    <w:rsid w:val="000C409F"/>
    <w:rsid w:val="000C42F4"/>
    <w:rsid w:val="000C4508"/>
    <w:rsid w:val="000C4859"/>
    <w:rsid w:val="000C49C8"/>
    <w:rsid w:val="000C4C85"/>
    <w:rsid w:val="000C4CCE"/>
    <w:rsid w:val="000C4F4A"/>
    <w:rsid w:val="000C4FB6"/>
    <w:rsid w:val="000C578A"/>
    <w:rsid w:val="000C57F2"/>
    <w:rsid w:val="000C59FD"/>
    <w:rsid w:val="000C6053"/>
    <w:rsid w:val="000C613E"/>
    <w:rsid w:val="000C640A"/>
    <w:rsid w:val="000C68D2"/>
    <w:rsid w:val="000C68EF"/>
    <w:rsid w:val="000C6E43"/>
    <w:rsid w:val="000C71CB"/>
    <w:rsid w:val="000C73F6"/>
    <w:rsid w:val="000C7428"/>
    <w:rsid w:val="000C7482"/>
    <w:rsid w:val="000C7524"/>
    <w:rsid w:val="000C75DE"/>
    <w:rsid w:val="000C78CE"/>
    <w:rsid w:val="000C7D9A"/>
    <w:rsid w:val="000C7E7A"/>
    <w:rsid w:val="000C7EC1"/>
    <w:rsid w:val="000C7FD3"/>
    <w:rsid w:val="000D00F9"/>
    <w:rsid w:val="000D0103"/>
    <w:rsid w:val="000D0195"/>
    <w:rsid w:val="000D04B8"/>
    <w:rsid w:val="000D04C7"/>
    <w:rsid w:val="000D06D0"/>
    <w:rsid w:val="000D0713"/>
    <w:rsid w:val="000D078D"/>
    <w:rsid w:val="000D0CB4"/>
    <w:rsid w:val="000D1369"/>
    <w:rsid w:val="000D13FC"/>
    <w:rsid w:val="000D1516"/>
    <w:rsid w:val="000D17FD"/>
    <w:rsid w:val="000D198E"/>
    <w:rsid w:val="000D1BF1"/>
    <w:rsid w:val="000D1E74"/>
    <w:rsid w:val="000D25CF"/>
    <w:rsid w:val="000D281B"/>
    <w:rsid w:val="000D2843"/>
    <w:rsid w:val="000D2A04"/>
    <w:rsid w:val="000D2AF9"/>
    <w:rsid w:val="000D2E1F"/>
    <w:rsid w:val="000D3144"/>
    <w:rsid w:val="000D3340"/>
    <w:rsid w:val="000D3350"/>
    <w:rsid w:val="000D34DA"/>
    <w:rsid w:val="000D38D3"/>
    <w:rsid w:val="000D3CC1"/>
    <w:rsid w:val="000D3DDA"/>
    <w:rsid w:val="000D3E8F"/>
    <w:rsid w:val="000D42EF"/>
    <w:rsid w:val="000D463E"/>
    <w:rsid w:val="000D4A16"/>
    <w:rsid w:val="000D4C1F"/>
    <w:rsid w:val="000D4C69"/>
    <w:rsid w:val="000D5020"/>
    <w:rsid w:val="000D514B"/>
    <w:rsid w:val="000D54F0"/>
    <w:rsid w:val="000D56DE"/>
    <w:rsid w:val="000D573D"/>
    <w:rsid w:val="000D5864"/>
    <w:rsid w:val="000D5DAE"/>
    <w:rsid w:val="000D5F0D"/>
    <w:rsid w:val="000D6553"/>
    <w:rsid w:val="000D660F"/>
    <w:rsid w:val="000D6827"/>
    <w:rsid w:val="000D689B"/>
    <w:rsid w:val="000D68E1"/>
    <w:rsid w:val="000D69A7"/>
    <w:rsid w:val="000D6C47"/>
    <w:rsid w:val="000D6C61"/>
    <w:rsid w:val="000D6ED5"/>
    <w:rsid w:val="000D731D"/>
    <w:rsid w:val="000D7589"/>
    <w:rsid w:val="000D77BF"/>
    <w:rsid w:val="000D789B"/>
    <w:rsid w:val="000D78AF"/>
    <w:rsid w:val="000E06B0"/>
    <w:rsid w:val="000E08A4"/>
    <w:rsid w:val="000E0939"/>
    <w:rsid w:val="000E098B"/>
    <w:rsid w:val="000E09EE"/>
    <w:rsid w:val="000E0CC8"/>
    <w:rsid w:val="000E10C0"/>
    <w:rsid w:val="000E1128"/>
    <w:rsid w:val="000E1234"/>
    <w:rsid w:val="000E19B2"/>
    <w:rsid w:val="000E1CDD"/>
    <w:rsid w:val="000E22D3"/>
    <w:rsid w:val="000E23FD"/>
    <w:rsid w:val="000E240F"/>
    <w:rsid w:val="000E2506"/>
    <w:rsid w:val="000E2635"/>
    <w:rsid w:val="000E26AB"/>
    <w:rsid w:val="000E2755"/>
    <w:rsid w:val="000E2BAB"/>
    <w:rsid w:val="000E2BB4"/>
    <w:rsid w:val="000E2F8A"/>
    <w:rsid w:val="000E3421"/>
    <w:rsid w:val="000E367B"/>
    <w:rsid w:val="000E37D8"/>
    <w:rsid w:val="000E3A28"/>
    <w:rsid w:val="000E43D1"/>
    <w:rsid w:val="000E45D4"/>
    <w:rsid w:val="000E47E8"/>
    <w:rsid w:val="000E4817"/>
    <w:rsid w:val="000E4A5F"/>
    <w:rsid w:val="000E51DA"/>
    <w:rsid w:val="000E5288"/>
    <w:rsid w:val="000E5567"/>
    <w:rsid w:val="000E560B"/>
    <w:rsid w:val="000E5696"/>
    <w:rsid w:val="000E58D2"/>
    <w:rsid w:val="000E60C5"/>
    <w:rsid w:val="000E6194"/>
    <w:rsid w:val="000E6694"/>
    <w:rsid w:val="000E67F6"/>
    <w:rsid w:val="000E684B"/>
    <w:rsid w:val="000E68CB"/>
    <w:rsid w:val="000E6C7F"/>
    <w:rsid w:val="000E6EFC"/>
    <w:rsid w:val="000E72BA"/>
    <w:rsid w:val="000E793A"/>
    <w:rsid w:val="000E7B87"/>
    <w:rsid w:val="000E7BE6"/>
    <w:rsid w:val="000E7ECC"/>
    <w:rsid w:val="000F06B4"/>
    <w:rsid w:val="000F06DA"/>
    <w:rsid w:val="000F07EF"/>
    <w:rsid w:val="000F0877"/>
    <w:rsid w:val="000F0FE0"/>
    <w:rsid w:val="000F13BF"/>
    <w:rsid w:val="000F13D9"/>
    <w:rsid w:val="000F1526"/>
    <w:rsid w:val="000F15B0"/>
    <w:rsid w:val="000F1658"/>
    <w:rsid w:val="000F1743"/>
    <w:rsid w:val="000F1CC8"/>
    <w:rsid w:val="000F1F20"/>
    <w:rsid w:val="000F2304"/>
    <w:rsid w:val="000F246E"/>
    <w:rsid w:val="000F25CF"/>
    <w:rsid w:val="000F296A"/>
    <w:rsid w:val="000F2D0A"/>
    <w:rsid w:val="000F2DE2"/>
    <w:rsid w:val="000F2E4F"/>
    <w:rsid w:val="000F2FB3"/>
    <w:rsid w:val="000F3172"/>
    <w:rsid w:val="000F3295"/>
    <w:rsid w:val="000F34E6"/>
    <w:rsid w:val="000F3603"/>
    <w:rsid w:val="000F3617"/>
    <w:rsid w:val="000F385C"/>
    <w:rsid w:val="000F3A04"/>
    <w:rsid w:val="000F3B14"/>
    <w:rsid w:val="000F3CFB"/>
    <w:rsid w:val="000F3D35"/>
    <w:rsid w:val="000F3DC3"/>
    <w:rsid w:val="000F3DD1"/>
    <w:rsid w:val="000F3DF3"/>
    <w:rsid w:val="000F4081"/>
    <w:rsid w:val="000F4108"/>
    <w:rsid w:val="000F42AD"/>
    <w:rsid w:val="000F447B"/>
    <w:rsid w:val="000F44FC"/>
    <w:rsid w:val="000F4934"/>
    <w:rsid w:val="000F4F7E"/>
    <w:rsid w:val="000F53FF"/>
    <w:rsid w:val="000F5569"/>
    <w:rsid w:val="000F5588"/>
    <w:rsid w:val="000F5769"/>
    <w:rsid w:val="000F5B8A"/>
    <w:rsid w:val="000F5FD3"/>
    <w:rsid w:val="000F604C"/>
    <w:rsid w:val="000F6186"/>
    <w:rsid w:val="000F61CA"/>
    <w:rsid w:val="000F6338"/>
    <w:rsid w:val="000F6448"/>
    <w:rsid w:val="000F6845"/>
    <w:rsid w:val="000F732F"/>
    <w:rsid w:val="000F7339"/>
    <w:rsid w:val="000F7376"/>
    <w:rsid w:val="000F75E4"/>
    <w:rsid w:val="000F7A0A"/>
    <w:rsid w:val="000F7A39"/>
    <w:rsid w:val="000F7A86"/>
    <w:rsid w:val="000F7CCD"/>
    <w:rsid w:val="000F7E49"/>
    <w:rsid w:val="000F7EBA"/>
    <w:rsid w:val="001004EF"/>
    <w:rsid w:val="0010070A"/>
    <w:rsid w:val="001007E0"/>
    <w:rsid w:val="001008B1"/>
    <w:rsid w:val="00100A6C"/>
    <w:rsid w:val="00100BEC"/>
    <w:rsid w:val="00100D04"/>
    <w:rsid w:val="001010A8"/>
    <w:rsid w:val="00101326"/>
    <w:rsid w:val="00101383"/>
    <w:rsid w:val="00101583"/>
    <w:rsid w:val="00101776"/>
    <w:rsid w:val="0010186D"/>
    <w:rsid w:val="0010188E"/>
    <w:rsid w:val="001018DA"/>
    <w:rsid w:val="0010199D"/>
    <w:rsid w:val="00101B2E"/>
    <w:rsid w:val="00101B9C"/>
    <w:rsid w:val="00101BF7"/>
    <w:rsid w:val="00101CE5"/>
    <w:rsid w:val="001021CA"/>
    <w:rsid w:val="001024B7"/>
    <w:rsid w:val="00102805"/>
    <w:rsid w:val="0010281A"/>
    <w:rsid w:val="00102824"/>
    <w:rsid w:val="00102ADC"/>
    <w:rsid w:val="00102BB5"/>
    <w:rsid w:val="00102FF7"/>
    <w:rsid w:val="001033B6"/>
    <w:rsid w:val="001035A6"/>
    <w:rsid w:val="00103627"/>
    <w:rsid w:val="00103678"/>
    <w:rsid w:val="00103846"/>
    <w:rsid w:val="0010394B"/>
    <w:rsid w:val="001039D0"/>
    <w:rsid w:val="00103B80"/>
    <w:rsid w:val="00103E96"/>
    <w:rsid w:val="00103EE3"/>
    <w:rsid w:val="00103F44"/>
    <w:rsid w:val="001040F2"/>
    <w:rsid w:val="001041BC"/>
    <w:rsid w:val="00104659"/>
    <w:rsid w:val="001048B6"/>
    <w:rsid w:val="001048D4"/>
    <w:rsid w:val="00104A54"/>
    <w:rsid w:val="00104FEE"/>
    <w:rsid w:val="001051A2"/>
    <w:rsid w:val="001051C4"/>
    <w:rsid w:val="001054F9"/>
    <w:rsid w:val="00105623"/>
    <w:rsid w:val="00105800"/>
    <w:rsid w:val="00106310"/>
    <w:rsid w:val="00106615"/>
    <w:rsid w:val="00106832"/>
    <w:rsid w:val="00106A2C"/>
    <w:rsid w:val="00106D15"/>
    <w:rsid w:val="00106D58"/>
    <w:rsid w:val="00106F75"/>
    <w:rsid w:val="00107371"/>
    <w:rsid w:val="001075A6"/>
    <w:rsid w:val="001076A3"/>
    <w:rsid w:val="0010781A"/>
    <w:rsid w:val="001078D5"/>
    <w:rsid w:val="00107AD8"/>
    <w:rsid w:val="00107C72"/>
    <w:rsid w:val="00107E6A"/>
    <w:rsid w:val="00110093"/>
    <w:rsid w:val="0011036A"/>
    <w:rsid w:val="001103A0"/>
    <w:rsid w:val="001108C0"/>
    <w:rsid w:val="00110A7A"/>
    <w:rsid w:val="00110A93"/>
    <w:rsid w:val="00110E47"/>
    <w:rsid w:val="00110ED5"/>
    <w:rsid w:val="00111050"/>
    <w:rsid w:val="001110F8"/>
    <w:rsid w:val="00111386"/>
    <w:rsid w:val="001113B9"/>
    <w:rsid w:val="00111634"/>
    <w:rsid w:val="00111682"/>
    <w:rsid w:val="001117F5"/>
    <w:rsid w:val="00111E0D"/>
    <w:rsid w:val="001120B3"/>
    <w:rsid w:val="00112280"/>
    <w:rsid w:val="001125E8"/>
    <w:rsid w:val="00112AB5"/>
    <w:rsid w:val="00112AD7"/>
    <w:rsid w:val="00112B15"/>
    <w:rsid w:val="00113106"/>
    <w:rsid w:val="0011333E"/>
    <w:rsid w:val="00113369"/>
    <w:rsid w:val="0011340B"/>
    <w:rsid w:val="001136F5"/>
    <w:rsid w:val="0011388A"/>
    <w:rsid w:val="00113F7D"/>
    <w:rsid w:val="00114151"/>
    <w:rsid w:val="00114FAE"/>
    <w:rsid w:val="001153B7"/>
    <w:rsid w:val="001155FF"/>
    <w:rsid w:val="00115883"/>
    <w:rsid w:val="00115B09"/>
    <w:rsid w:val="00115E0F"/>
    <w:rsid w:val="00115E45"/>
    <w:rsid w:val="00115E88"/>
    <w:rsid w:val="0011602B"/>
    <w:rsid w:val="00116321"/>
    <w:rsid w:val="00116AC8"/>
    <w:rsid w:val="00117176"/>
    <w:rsid w:val="0011730C"/>
    <w:rsid w:val="00117AA8"/>
    <w:rsid w:val="00117C2F"/>
    <w:rsid w:val="00117F32"/>
    <w:rsid w:val="0012037E"/>
    <w:rsid w:val="001203A9"/>
    <w:rsid w:val="00120403"/>
    <w:rsid w:val="00120560"/>
    <w:rsid w:val="00120679"/>
    <w:rsid w:val="001206DC"/>
    <w:rsid w:val="001206E9"/>
    <w:rsid w:val="00120789"/>
    <w:rsid w:val="0012089E"/>
    <w:rsid w:val="00120904"/>
    <w:rsid w:val="00120B15"/>
    <w:rsid w:val="001212EB"/>
    <w:rsid w:val="00121324"/>
    <w:rsid w:val="00121583"/>
    <w:rsid w:val="0012202D"/>
    <w:rsid w:val="001220DB"/>
    <w:rsid w:val="00122BFE"/>
    <w:rsid w:val="00122F6D"/>
    <w:rsid w:val="00122F9B"/>
    <w:rsid w:val="00123108"/>
    <w:rsid w:val="001231AF"/>
    <w:rsid w:val="00123700"/>
    <w:rsid w:val="0012383D"/>
    <w:rsid w:val="00123D6C"/>
    <w:rsid w:val="00123E08"/>
    <w:rsid w:val="00124084"/>
    <w:rsid w:val="00124145"/>
    <w:rsid w:val="0012414D"/>
    <w:rsid w:val="0012474E"/>
    <w:rsid w:val="00124C75"/>
    <w:rsid w:val="00124E2A"/>
    <w:rsid w:val="0012515B"/>
    <w:rsid w:val="0012524F"/>
    <w:rsid w:val="00125259"/>
    <w:rsid w:val="00125D62"/>
    <w:rsid w:val="001262C3"/>
    <w:rsid w:val="001263B7"/>
    <w:rsid w:val="0012670B"/>
    <w:rsid w:val="00126845"/>
    <w:rsid w:val="00126A87"/>
    <w:rsid w:val="00126AC3"/>
    <w:rsid w:val="001270F6"/>
    <w:rsid w:val="00127458"/>
    <w:rsid w:val="001274EE"/>
    <w:rsid w:val="00127A18"/>
    <w:rsid w:val="00127C1A"/>
    <w:rsid w:val="00127CBC"/>
    <w:rsid w:val="00127D9D"/>
    <w:rsid w:val="0013004B"/>
    <w:rsid w:val="00130085"/>
    <w:rsid w:val="001300DD"/>
    <w:rsid w:val="00130385"/>
    <w:rsid w:val="00130394"/>
    <w:rsid w:val="00130585"/>
    <w:rsid w:val="001305B2"/>
    <w:rsid w:val="00130737"/>
    <w:rsid w:val="00130B42"/>
    <w:rsid w:val="00130C7C"/>
    <w:rsid w:val="00130DD7"/>
    <w:rsid w:val="00130F7B"/>
    <w:rsid w:val="00131011"/>
    <w:rsid w:val="0013111A"/>
    <w:rsid w:val="00131267"/>
    <w:rsid w:val="00131342"/>
    <w:rsid w:val="001315E3"/>
    <w:rsid w:val="001317FC"/>
    <w:rsid w:val="00131940"/>
    <w:rsid w:val="00131F10"/>
    <w:rsid w:val="00132108"/>
    <w:rsid w:val="001323DE"/>
    <w:rsid w:val="00132542"/>
    <w:rsid w:val="00132629"/>
    <w:rsid w:val="00132C3E"/>
    <w:rsid w:val="00132FBF"/>
    <w:rsid w:val="00133009"/>
    <w:rsid w:val="00133074"/>
    <w:rsid w:val="0013309D"/>
    <w:rsid w:val="00133295"/>
    <w:rsid w:val="001332C7"/>
    <w:rsid w:val="00133632"/>
    <w:rsid w:val="001337EA"/>
    <w:rsid w:val="00133807"/>
    <w:rsid w:val="00133CDD"/>
    <w:rsid w:val="00134028"/>
    <w:rsid w:val="00134077"/>
    <w:rsid w:val="0013424F"/>
    <w:rsid w:val="00134506"/>
    <w:rsid w:val="001346DB"/>
    <w:rsid w:val="001347BA"/>
    <w:rsid w:val="001349A2"/>
    <w:rsid w:val="00134AA7"/>
    <w:rsid w:val="00134EB9"/>
    <w:rsid w:val="00134F19"/>
    <w:rsid w:val="00134F62"/>
    <w:rsid w:val="0013501D"/>
    <w:rsid w:val="0013558E"/>
    <w:rsid w:val="001355C9"/>
    <w:rsid w:val="001355E5"/>
    <w:rsid w:val="001357DC"/>
    <w:rsid w:val="0013581E"/>
    <w:rsid w:val="00135914"/>
    <w:rsid w:val="00135A92"/>
    <w:rsid w:val="00135B91"/>
    <w:rsid w:val="001367A6"/>
    <w:rsid w:val="001367A9"/>
    <w:rsid w:val="0013696E"/>
    <w:rsid w:val="00136A2F"/>
    <w:rsid w:val="00136B5A"/>
    <w:rsid w:val="00136DBC"/>
    <w:rsid w:val="0013710B"/>
    <w:rsid w:val="00137389"/>
    <w:rsid w:val="001373CA"/>
    <w:rsid w:val="0013751E"/>
    <w:rsid w:val="00140345"/>
    <w:rsid w:val="00140731"/>
    <w:rsid w:val="001409F6"/>
    <w:rsid w:val="00140C13"/>
    <w:rsid w:val="00140E2A"/>
    <w:rsid w:val="00140F09"/>
    <w:rsid w:val="0014117D"/>
    <w:rsid w:val="001413AA"/>
    <w:rsid w:val="001413BB"/>
    <w:rsid w:val="00141480"/>
    <w:rsid w:val="0014168E"/>
    <w:rsid w:val="00141798"/>
    <w:rsid w:val="001417A8"/>
    <w:rsid w:val="00141B7C"/>
    <w:rsid w:val="00141BC5"/>
    <w:rsid w:val="00141E3D"/>
    <w:rsid w:val="00141FCD"/>
    <w:rsid w:val="00142690"/>
    <w:rsid w:val="001427F9"/>
    <w:rsid w:val="00142AFE"/>
    <w:rsid w:val="00142BE1"/>
    <w:rsid w:val="00142CCC"/>
    <w:rsid w:val="00142DA5"/>
    <w:rsid w:val="001432CB"/>
    <w:rsid w:val="001433E4"/>
    <w:rsid w:val="00143684"/>
    <w:rsid w:val="00143AA3"/>
    <w:rsid w:val="00143C16"/>
    <w:rsid w:val="00143CAA"/>
    <w:rsid w:val="00143D07"/>
    <w:rsid w:val="00143E4D"/>
    <w:rsid w:val="00143EA0"/>
    <w:rsid w:val="001447F1"/>
    <w:rsid w:val="00144861"/>
    <w:rsid w:val="00144A7E"/>
    <w:rsid w:val="00144C8D"/>
    <w:rsid w:val="0014523E"/>
    <w:rsid w:val="0014528F"/>
    <w:rsid w:val="001453C4"/>
    <w:rsid w:val="00145773"/>
    <w:rsid w:val="001458D0"/>
    <w:rsid w:val="00145927"/>
    <w:rsid w:val="0014597E"/>
    <w:rsid w:val="00146094"/>
    <w:rsid w:val="001469C6"/>
    <w:rsid w:val="00146AB0"/>
    <w:rsid w:val="00146AB5"/>
    <w:rsid w:val="00146D4A"/>
    <w:rsid w:val="00147148"/>
    <w:rsid w:val="001471E8"/>
    <w:rsid w:val="00147613"/>
    <w:rsid w:val="00147625"/>
    <w:rsid w:val="001476ED"/>
    <w:rsid w:val="0014778F"/>
    <w:rsid w:val="00147A94"/>
    <w:rsid w:val="00147D11"/>
    <w:rsid w:val="00147F08"/>
    <w:rsid w:val="00147F9A"/>
    <w:rsid w:val="00150038"/>
    <w:rsid w:val="001503DA"/>
    <w:rsid w:val="001504D3"/>
    <w:rsid w:val="00150501"/>
    <w:rsid w:val="001505C5"/>
    <w:rsid w:val="00150691"/>
    <w:rsid w:val="001506A9"/>
    <w:rsid w:val="00150D25"/>
    <w:rsid w:val="00150EF0"/>
    <w:rsid w:val="001510EB"/>
    <w:rsid w:val="00151B75"/>
    <w:rsid w:val="00151B85"/>
    <w:rsid w:val="00151F7D"/>
    <w:rsid w:val="00151FBE"/>
    <w:rsid w:val="0015205E"/>
    <w:rsid w:val="0015206A"/>
    <w:rsid w:val="0015223B"/>
    <w:rsid w:val="00152334"/>
    <w:rsid w:val="0015252F"/>
    <w:rsid w:val="001529EF"/>
    <w:rsid w:val="00152B9B"/>
    <w:rsid w:val="00152E7C"/>
    <w:rsid w:val="00152EC2"/>
    <w:rsid w:val="00152F16"/>
    <w:rsid w:val="0015305F"/>
    <w:rsid w:val="001533B0"/>
    <w:rsid w:val="001534D6"/>
    <w:rsid w:val="0015357A"/>
    <w:rsid w:val="001537DA"/>
    <w:rsid w:val="00153953"/>
    <w:rsid w:val="00153D99"/>
    <w:rsid w:val="00153EB9"/>
    <w:rsid w:val="00153EE8"/>
    <w:rsid w:val="0015438C"/>
    <w:rsid w:val="001545CA"/>
    <w:rsid w:val="00154C09"/>
    <w:rsid w:val="00154C0F"/>
    <w:rsid w:val="00154D7E"/>
    <w:rsid w:val="00155836"/>
    <w:rsid w:val="00155DB0"/>
    <w:rsid w:val="00155DBF"/>
    <w:rsid w:val="00155E0E"/>
    <w:rsid w:val="00156572"/>
    <w:rsid w:val="00156826"/>
    <w:rsid w:val="00156D8B"/>
    <w:rsid w:val="001577E6"/>
    <w:rsid w:val="00157B3B"/>
    <w:rsid w:val="00157D36"/>
    <w:rsid w:val="00157D83"/>
    <w:rsid w:val="00157DF5"/>
    <w:rsid w:val="00157F01"/>
    <w:rsid w:val="00157F82"/>
    <w:rsid w:val="00157FA8"/>
    <w:rsid w:val="00157FC1"/>
    <w:rsid w:val="001602E4"/>
    <w:rsid w:val="00160497"/>
    <w:rsid w:val="001606C2"/>
    <w:rsid w:val="00160A1C"/>
    <w:rsid w:val="00160D7C"/>
    <w:rsid w:val="00160DB2"/>
    <w:rsid w:val="001610C5"/>
    <w:rsid w:val="00161127"/>
    <w:rsid w:val="0016134D"/>
    <w:rsid w:val="00161570"/>
    <w:rsid w:val="001617E4"/>
    <w:rsid w:val="001618E8"/>
    <w:rsid w:val="00161A36"/>
    <w:rsid w:val="00161BE6"/>
    <w:rsid w:val="00161E1F"/>
    <w:rsid w:val="0016209D"/>
    <w:rsid w:val="00162160"/>
    <w:rsid w:val="0016224A"/>
    <w:rsid w:val="00162410"/>
    <w:rsid w:val="00162552"/>
    <w:rsid w:val="0016283D"/>
    <w:rsid w:val="00162948"/>
    <w:rsid w:val="00162B44"/>
    <w:rsid w:val="0016312A"/>
    <w:rsid w:val="0016316D"/>
    <w:rsid w:val="001632A3"/>
    <w:rsid w:val="001634C5"/>
    <w:rsid w:val="0016351B"/>
    <w:rsid w:val="001637D3"/>
    <w:rsid w:val="00163809"/>
    <w:rsid w:val="00163CB7"/>
    <w:rsid w:val="00163CEB"/>
    <w:rsid w:val="00163E76"/>
    <w:rsid w:val="00163F1B"/>
    <w:rsid w:val="00163FA4"/>
    <w:rsid w:val="00164379"/>
    <w:rsid w:val="00164380"/>
    <w:rsid w:val="00164437"/>
    <w:rsid w:val="00164460"/>
    <w:rsid w:val="001646A1"/>
    <w:rsid w:val="001646D4"/>
    <w:rsid w:val="0016473A"/>
    <w:rsid w:val="00164823"/>
    <w:rsid w:val="001648F6"/>
    <w:rsid w:val="00164952"/>
    <w:rsid w:val="00164CDA"/>
    <w:rsid w:val="00164D57"/>
    <w:rsid w:val="00165023"/>
    <w:rsid w:val="00165085"/>
    <w:rsid w:val="001650D2"/>
    <w:rsid w:val="00165169"/>
    <w:rsid w:val="001651D3"/>
    <w:rsid w:val="00165A00"/>
    <w:rsid w:val="00165DBD"/>
    <w:rsid w:val="00166254"/>
    <w:rsid w:val="001665B8"/>
    <w:rsid w:val="0016660B"/>
    <w:rsid w:val="001669CF"/>
    <w:rsid w:val="00166B6E"/>
    <w:rsid w:val="00166C50"/>
    <w:rsid w:val="00166D5D"/>
    <w:rsid w:val="00166D60"/>
    <w:rsid w:val="00166D87"/>
    <w:rsid w:val="00166FE2"/>
    <w:rsid w:val="0016715F"/>
    <w:rsid w:val="00167162"/>
    <w:rsid w:val="001673BC"/>
    <w:rsid w:val="001675B7"/>
    <w:rsid w:val="00167751"/>
    <w:rsid w:val="00167A3D"/>
    <w:rsid w:val="00167C2B"/>
    <w:rsid w:val="00167EBB"/>
    <w:rsid w:val="00167F8C"/>
    <w:rsid w:val="001700C0"/>
    <w:rsid w:val="0017096C"/>
    <w:rsid w:val="0017096F"/>
    <w:rsid w:val="00170CE8"/>
    <w:rsid w:val="00170E69"/>
    <w:rsid w:val="00170EB8"/>
    <w:rsid w:val="00170F20"/>
    <w:rsid w:val="00170F31"/>
    <w:rsid w:val="00170F98"/>
    <w:rsid w:val="00170FBC"/>
    <w:rsid w:val="00170FEB"/>
    <w:rsid w:val="001710E5"/>
    <w:rsid w:val="00171805"/>
    <w:rsid w:val="00171A25"/>
    <w:rsid w:val="00171B69"/>
    <w:rsid w:val="0017212B"/>
    <w:rsid w:val="00172343"/>
    <w:rsid w:val="0017238F"/>
    <w:rsid w:val="001726CC"/>
    <w:rsid w:val="0017270E"/>
    <w:rsid w:val="001728F7"/>
    <w:rsid w:val="00172900"/>
    <w:rsid w:val="00172AEC"/>
    <w:rsid w:val="00173149"/>
    <w:rsid w:val="001733E8"/>
    <w:rsid w:val="00173B54"/>
    <w:rsid w:val="00173B6B"/>
    <w:rsid w:val="001742F0"/>
    <w:rsid w:val="00174454"/>
    <w:rsid w:val="00174965"/>
    <w:rsid w:val="00174A47"/>
    <w:rsid w:val="0017502B"/>
    <w:rsid w:val="00175040"/>
    <w:rsid w:val="0017518D"/>
    <w:rsid w:val="0017519B"/>
    <w:rsid w:val="00175497"/>
    <w:rsid w:val="001759B0"/>
    <w:rsid w:val="00175C20"/>
    <w:rsid w:val="0017603F"/>
    <w:rsid w:val="0017654E"/>
    <w:rsid w:val="00176663"/>
    <w:rsid w:val="001767EF"/>
    <w:rsid w:val="00176910"/>
    <w:rsid w:val="00176A75"/>
    <w:rsid w:val="00176C47"/>
    <w:rsid w:val="0017700D"/>
    <w:rsid w:val="00177139"/>
    <w:rsid w:val="00177561"/>
    <w:rsid w:val="00177591"/>
    <w:rsid w:val="00177750"/>
    <w:rsid w:val="00177AE4"/>
    <w:rsid w:val="00177B7E"/>
    <w:rsid w:val="00177E9C"/>
    <w:rsid w:val="00177EA9"/>
    <w:rsid w:val="0018006D"/>
    <w:rsid w:val="001801CD"/>
    <w:rsid w:val="001804E6"/>
    <w:rsid w:val="0018076B"/>
    <w:rsid w:val="001808BA"/>
    <w:rsid w:val="00180F31"/>
    <w:rsid w:val="001816EF"/>
    <w:rsid w:val="001817B8"/>
    <w:rsid w:val="00181966"/>
    <w:rsid w:val="001819FD"/>
    <w:rsid w:val="00182171"/>
    <w:rsid w:val="001821A0"/>
    <w:rsid w:val="001826A7"/>
    <w:rsid w:val="001826FF"/>
    <w:rsid w:val="001829D6"/>
    <w:rsid w:val="00182A1E"/>
    <w:rsid w:val="00182BCE"/>
    <w:rsid w:val="00182C8A"/>
    <w:rsid w:val="00183040"/>
    <w:rsid w:val="001830B3"/>
    <w:rsid w:val="00183193"/>
    <w:rsid w:val="001831FC"/>
    <w:rsid w:val="00183270"/>
    <w:rsid w:val="001832BF"/>
    <w:rsid w:val="0018347C"/>
    <w:rsid w:val="0018351C"/>
    <w:rsid w:val="00183685"/>
    <w:rsid w:val="001836D0"/>
    <w:rsid w:val="00183ACE"/>
    <w:rsid w:val="001840EB"/>
    <w:rsid w:val="001841D2"/>
    <w:rsid w:val="0018423F"/>
    <w:rsid w:val="00184317"/>
    <w:rsid w:val="00184ECC"/>
    <w:rsid w:val="00184FC3"/>
    <w:rsid w:val="001852E7"/>
    <w:rsid w:val="0018531A"/>
    <w:rsid w:val="001856EF"/>
    <w:rsid w:val="001857A4"/>
    <w:rsid w:val="00185A06"/>
    <w:rsid w:val="00185BB2"/>
    <w:rsid w:val="00185C06"/>
    <w:rsid w:val="001862F8"/>
    <w:rsid w:val="001866D4"/>
    <w:rsid w:val="001869D1"/>
    <w:rsid w:val="00186C93"/>
    <w:rsid w:val="00186CA6"/>
    <w:rsid w:val="00186F68"/>
    <w:rsid w:val="00186FEF"/>
    <w:rsid w:val="00187064"/>
    <w:rsid w:val="001872D4"/>
    <w:rsid w:val="00187827"/>
    <w:rsid w:val="00187E1C"/>
    <w:rsid w:val="00187E28"/>
    <w:rsid w:val="00187E6F"/>
    <w:rsid w:val="00187E9C"/>
    <w:rsid w:val="0019012A"/>
    <w:rsid w:val="00190772"/>
    <w:rsid w:val="0019084E"/>
    <w:rsid w:val="00190881"/>
    <w:rsid w:val="00190AD4"/>
    <w:rsid w:val="00190B11"/>
    <w:rsid w:val="001912E8"/>
    <w:rsid w:val="001915F1"/>
    <w:rsid w:val="00191840"/>
    <w:rsid w:val="00191851"/>
    <w:rsid w:val="00191B7A"/>
    <w:rsid w:val="00191FAE"/>
    <w:rsid w:val="0019213E"/>
    <w:rsid w:val="00192520"/>
    <w:rsid w:val="00192619"/>
    <w:rsid w:val="001926E2"/>
    <w:rsid w:val="00192EF6"/>
    <w:rsid w:val="00192F0D"/>
    <w:rsid w:val="00192F73"/>
    <w:rsid w:val="001934AC"/>
    <w:rsid w:val="001934F1"/>
    <w:rsid w:val="00193580"/>
    <w:rsid w:val="00193776"/>
    <w:rsid w:val="001939C4"/>
    <w:rsid w:val="00193B60"/>
    <w:rsid w:val="00193C6D"/>
    <w:rsid w:val="0019452F"/>
    <w:rsid w:val="00194550"/>
    <w:rsid w:val="001949FB"/>
    <w:rsid w:val="00194CC9"/>
    <w:rsid w:val="00194E67"/>
    <w:rsid w:val="0019508F"/>
    <w:rsid w:val="00195327"/>
    <w:rsid w:val="001956C6"/>
    <w:rsid w:val="0019582F"/>
    <w:rsid w:val="0019591A"/>
    <w:rsid w:val="00195B85"/>
    <w:rsid w:val="00195BB2"/>
    <w:rsid w:val="00195D0F"/>
    <w:rsid w:val="00196951"/>
    <w:rsid w:val="00196BBF"/>
    <w:rsid w:val="00196CFE"/>
    <w:rsid w:val="00196E5E"/>
    <w:rsid w:val="0019729E"/>
    <w:rsid w:val="001974DF"/>
    <w:rsid w:val="0019773F"/>
    <w:rsid w:val="001977C8"/>
    <w:rsid w:val="001977DA"/>
    <w:rsid w:val="00197D70"/>
    <w:rsid w:val="001A01E1"/>
    <w:rsid w:val="001A0869"/>
    <w:rsid w:val="001A0971"/>
    <w:rsid w:val="001A0E6B"/>
    <w:rsid w:val="001A0F72"/>
    <w:rsid w:val="001A118F"/>
    <w:rsid w:val="001A11B6"/>
    <w:rsid w:val="001A1222"/>
    <w:rsid w:val="001A12E6"/>
    <w:rsid w:val="001A1459"/>
    <w:rsid w:val="001A1602"/>
    <w:rsid w:val="001A165D"/>
    <w:rsid w:val="001A1D4D"/>
    <w:rsid w:val="001A1D7D"/>
    <w:rsid w:val="001A1E1A"/>
    <w:rsid w:val="001A2074"/>
    <w:rsid w:val="001A221A"/>
    <w:rsid w:val="001A272E"/>
    <w:rsid w:val="001A2AE9"/>
    <w:rsid w:val="001A2B90"/>
    <w:rsid w:val="001A2EBE"/>
    <w:rsid w:val="001A349D"/>
    <w:rsid w:val="001A35AF"/>
    <w:rsid w:val="001A35FC"/>
    <w:rsid w:val="001A3671"/>
    <w:rsid w:val="001A3A9E"/>
    <w:rsid w:val="001A3CDF"/>
    <w:rsid w:val="001A4375"/>
    <w:rsid w:val="001A43EF"/>
    <w:rsid w:val="001A53CF"/>
    <w:rsid w:val="001A5413"/>
    <w:rsid w:val="001A553B"/>
    <w:rsid w:val="001A5971"/>
    <w:rsid w:val="001A5C9C"/>
    <w:rsid w:val="001A5FFF"/>
    <w:rsid w:val="001A6120"/>
    <w:rsid w:val="001A61C6"/>
    <w:rsid w:val="001A6594"/>
    <w:rsid w:val="001A668C"/>
    <w:rsid w:val="001A6A65"/>
    <w:rsid w:val="001A6BDE"/>
    <w:rsid w:val="001A6D89"/>
    <w:rsid w:val="001A6DA7"/>
    <w:rsid w:val="001A6F0F"/>
    <w:rsid w:val="001A72E7"/>
    <w:rsid w:val="001A7507"/>
    <w:rsid w:val="001A778A"/>
    <w:rsid w:val="001A7803"/>
    <w:rsid w:val="001A794F"/>
    <w:rsid w:val="001A7979"/>
    <w:rsid w:val="001A7DA5"/>
    <w:rsid w:val="001A7E1D"/>
    <w:rsid w:val="001B038B"/>
    <w:rsid w:val="001B04ED"/>
    <w:rsid w:val="001B06A5"/>
    <w:rsid w:val="001B06F3"/>
    <w:rsid w:val="001B073A"/>
    <w:rsid w:val="001B08CC"/>
    <w:rsid w:val="001B09DC"/>
    <w:rsid w:val="001B0C38"/>
    <w:rsid w:val="001B124B"/>
    <w:rsid w:val="001B1418"/>
    <w:rsid w:val="001B16F4"/>
    <w:rsid w:val="001B1781"/>
    <w:rsid w:val="001B18A5"/>
    <w:rsid w:val="001B1A5C"/>
    <w:rsid w:val="001B1C43"/>
    <w:rsid w:val="001B1ED6"/>
    <w:rsid w:val="001B1F56"/>
    <w:rsid w:val="001B21B9"/>
    <w:rsid w:val="001B235C"/>
    <w:rsid w:val="001B27BC"/>
    <w:rsid w:val="001B2820"/>
    <w:rsid w:val="001B2C59"/>
    <w:rsid w:val="001B2DD8"/>
    <w:rsid w:val="001B2F5B"/>
    <w:rsid w:val="001B3080"/>
    <w:rsid w:val="001B31F0"/>
    <w:rsid w:val="001B33A2"/>
    <w:rsid w:val="001B3606"/>
    <w:rsid w:val="001B3723"/>
    <w:rsid w:val="001B38C1"/>
    <w:rsid w:val="001B4118"/>
    <w:rsid w:val="001B41FF"/>
    <w:rsid w:val="001B4464"/>
    <w:rsid w:val="001B45AB"/>
    <w:rsid w:val="001B4727"/>
    <w:rsid w:val="001B484F"/>
    <w:rsid w:val="001B4BEB"/>
    <w:rsid w:val="001B4C3E"/>
    <w:rsid w:val="001B4D36"/>
    <w:rsid w:val="001B5327"/>
    <w:rsid w:val="001B54CA"/>
    <w:rsid w:val="001B54FD"/>
    <w:rsid w:val="001B5698"/>
    <w:rsid w:val="001B5741"/>
    <w:rsid w:val="001B5B25"/>
    <w:rsid w:val="001B5C08"/>
    <w:rsid w:val="001B5C8A"/>
    <w:rsid w:val="001B5F74"/>
    <w:rsid w:val="001B6286"/>
    <w:rsid w:val="001B658C"/>
    <w:rsid w:val="001B6A56"/>
    <w:rsid w:val="001B6DCD"/>
    <w:rsid w:val="001B7011"/>
    <w:rsid w:val="001B71E8"/>
    <w:rsid w:val="001B73B5"/>
    <w:rsid w:val="001B74DB"/>
    <w:rsid w:val="001B75B6"/>
    <w:rsid w:val="001B77A9"/>
    <w:rsid w:val="001B78B9"/>
    <w:rsid w:val="001B791E"/>
    <w:rsid w:val="001B7988"/>
    <w:rsid w:val="001B7E25"/>
    <w:rsid w:val="001C03C5"/>
    <w:rsid w:val="001C0678"/>
    <w:rsid w:val="001C071A"/>
    <w:rsid w:val="001C0A84"/>
    <w:rsid w:val="001C0AEC"/>
    <w:rsid w:val="001C0C6A"/>
    <w:rsid w:val="001C0D07"/>
    <w:rsid w:val="001C0F68"/>
    <w:rsid w:val="001C1187"/>
    <w:rsid w:val="001C1543"/>
    <w:rsid w:val="001C16FD"/>
    <w:rsid w:val="001C187B"/>
    <w:rsid w:val="001C19B2"/>
    <w:rsid w:val="001C1BAD"/>
    <w:rsid w:val="001C1C19"/>
    <w:rsid w:val="001C1E1C"/>
    <w:rsid w:val="001C1F46"/>
    <w:rsid w:val="001C20EE"/>
    <w:rsid w:val="001C23F7"/>
    <w:rsid w:val="001C24E0"/>
    <w:rsid w:val="001C2A9E"/>
    <w:rsid w:val="001C2B68"/>
    <w:rsid w:val="001C2D3C"/>
    <w:rsid w:val="001C2FEA"/>
    <w:rsid w:val="001C30DB"/>
    <w:rsid w:val="001C3237"/>
    <w:rsid w:val="001C329E"/>
    <w:rsid w:val="001C3481"/>
    <w:rsid w:val="001C3865"/>
    <w:rsid w:val="001C39A7"/>
    <w:rsid w:val="001C4527"/>
    <w:rsid w:val="001C481A"/>
    <w:rsid w:val="001C4AB5"/>
    <w:rsid w:val="001C4B28"/>
    <w:rsid w:val="001C4BB4"/>
    <w:rsid w:val="001C4F24"/>
    <w:rsid w:val="001C5152"/>
    <w:rsid w:val="001C517C"/>
    <w:rsid w:val="001C5308"/>
    <w:rsid w:val="001C53A6"/>
    <w:rsid w:val="001C5753"/>
    <w:rsid w:val="001C582D"/>
    <w:rsid w:val="001C59E3"/>
    <w:rsid w:val="001C5A7D"/>
    <w:rsid w:val="001C5D3B"/>
    <w:rsid w:val="001C61BC"/>
    <w:rsid w:val="001C61EC"/>
    <w:rsid w:val="001C649C"/>
    <w:rsid w:val="001C69CE"/>
    <w:rsid w:val="001C6AE7"/>
    <w:rsid w:val="001C6C1D"/>
    <w:rsid w:val="001C6C47"/>
    <w:rsid w:val="001C707B"/>
    <w:rsid w:val="001C734B"/>
    <w:rsid w:val="001C752C"/>
    <w:rsid w:val="001C7D96"/>
    <w:rsid w:val="001C7F2A"/>
    <w:rsid w:val="001C7FA1"/>
    <w:rsid w:val="001D0055"/>
    <w:rsid w:val="001D025B"/>
    <w:rsid w:val="001D0450"/>
    <w:rsid w:val="001D0499"/>
    <w:rsid w:val="001D0530"/>
    <w:rsid w:val="001D0646"/>
    <w:rsid w:val="001D0D57"/>
    <w:rsid w:val="001D0E4D"/>
    <w:rsid w:val="001D15BB"/>
    <w:rsid w:val="001D15DC"/>
    <w:rsid w:val="001D1641"/>
    <w:rsid w:val="001D1772"/>
    <w:rsid w:val="001D1820"/>
    <w:rsid w:val="001D1861"/>
    <w:rsid w:val="001D1892"/>
    <w:rsid w:val="001D18DB"/>
    <w:rsid w:val="001D1B81"/>
    <w:rsid w:val="001D1CB8"/>
    <w:rsid w:val="001D1DF5"/>
    <w:rsid w:val="001D218C"/>
    <w:rsid w:val="001D232C"/>
    <w:rsid w:val="001D285C"/>
    <w:rsid w:val="001D29ED"/>
    <w:rsid w:val="001D29F8"/>
    <w:rsid w:val="001D2A7F"/>
    <w:rsid w:val="001D2AFA"/>
    <w:rsid w:val="001D2BBE"/>
    <w:rsid w:val="001D2F9E"/>
    <w:rsid w:val="001D31BB"/>
    <w:rsid w:val="001D32F5"/>
    <w:rsid w:val="001D346C"/>
    <w:rsid w:val="001D38C0"/>
    <w:rsid w:val="001D3C00"/>
    <w:rsid w:val="001D3C17"/>
    <w:rsid w:val="001D41EC"/>
    <w:rsid w:val="001D420C"/>
    <w:rsid w:val="001D423D"/>
    <w:rsid w:val="001D4275"/>
    <w:rsid w:val="001D4359"/>
    <w:rsid w:val="001D4526"/>
    <w:rsid w:val="001D4728"/>
    <w:rsid w:val="001D4757"/>
    <w:rsid w:val="001D4818"/>
    <w:rsid w:val="001D4952"/>
    <w:rsid w:val="001D496C"/>
    <w:rsid w:val="001D4ECF"/>
    <w:rsid w:val="001D526D"/>
    <w:rsid w:val="001D53E8"/>
    <w:rsid w:val="001D5435"/>
    <w:rsid w:val="001D54BB"/>
    <w:rsid w:val="001D54BD"/>
    <w:rsid w:val="001D5625"/>
    <w:rsid w:val="001D5688"/>
    <w:rsid w:val="001D5A33"/>
    <w:rsid w:val="001D5B05"/>
    <w:rsid w:val="001D5C11"/>
    <w:rsid w:val="001D5ED7"/>
    <w:rsid w:val="001D5EEA"/>
    <w:rsid w:val="001D5F7A"/>
    <w:rsid w:val="001D628F"/>
    <w:rsid w:val="001D664E"/>
    <w:rsid w:val="001D6C53"/>
    <w:rsid w:val="001D6C90"/>
    <w:rsid w:val="001D72CF"/>
    <w:rsid w:val="001D7421"/>
    <w:rsid w:val="001D75F1"/>
    <w:rsid w:val="001D7657"/>
    <w:rsid w:val="001D76FA"/>
    <w:rsid w:val="001D7788"/>
    <w:rsid w:val="001D77C4"/>
    <w:rsid w:val="001D7A39"/>
    <w:rsid w:val="001D7B8D"/>
    <w:rsid w:val="001E0228"/>
    <w:rsid w:val="001E0411"/>
    <w:rsid w:val="001E0629"/>
    <w:rsid w:val="001E0CA0"/>
    <w:rsid w:val="001E0E23"/>
    <w:rsid w:val="001E1163"/>
    <w:rsid w:val="001E191D"/>
    <w:rsid w:val="001E1DC7"/>
    <w:rsid w:val="001E1DED"/>
    <w:rsid w:val="001E207C"/>
    <w:rsid w:val="001E20DF"/>
    <w:rsid w:val="001E24CD"/>
    <w:rsid w:val="001E25C9"/>
    <w:rsid w:val="001E26CD"/>
    <w:rsid w:val="001E2799"/>
    <w:rsid w:val="001E3052"/>
    <w:rsid w:val="001E30E4"/>
    <w:rsid w:val="001E3495"/>
    <w:rsid w:val="001E35B0"/>
    <w:rsid w:val="001E3792"/>
    <w:rsid w:val="001E37E7"/>
    <w:rsid w:val="001E3926"/>
    <w:rsid w:val="001E3A21"/>
    <w:rsid w:val="001E3A30"/>
    <w:rsid w:val="001E3C9A"/>
    <w:rsid w:val="001E408E"/>
    <w:rsid w:val="001E43B0"/>
    <w:rsid w:val="001E44E0"/>
    <w:rsid w:val="001E4A23"/>
    <w:rsid w:val="001E4BA4"/>
    <w:rsid w:val="001E4BFB"/>
    <w:rsid w:val="001E4C7E"/>
    <w:rsid w:val="001E51B8"/>
    <w:rsid w:val="001E51FC"/>
    <w:rsid w:val="001E5AE8"/>
    <w:rsid w:val="001E5DCB"/>
    <w:rsid w:val="001E67E3"/>
    <w:rsid w:val="001E6938"/>
    <w:rsid w:val="001E6A95"/>
    <w:rsid w:val="001E6B73"/>
    <w:rsid w:val="001E6C18"/>
    <w:rsid w:val="001E6E1C"/>
    <w:rsid w:val="001E6FF7"/>
    <w:rsid w:val="001E70F4"/>
    <w:rsid w:val="001E710C"/>
    <w:rsid w:val="001E7150"/>
    <w:rsid w:val="001E741C"/>
    <w:rsid w:val="001E78E0"/>
    <w:rsid w:val="001E79F2"/>
    <w:rsid w:val="001E7A93"/>
    <w:rsid w:val="001E7C55"/>
    <w:rsid w:val="001E7C6B"/>
    <w:rsid w:val="001E7CC3"/>
    <w:rsid w:val="001E7EAE"/>
    <w:rsid w:val="001F05BD"/>
    <w:rsid w:val="001F0814"/>
    <w:rsid w:val="001F0850"/>
    <w:rsid w:val="001F088D"/>
    <w:rsid w:val="001F0AAC"/>
    <w:rsid w:val="001F0B64"/>
    <w:rsid w:val="001F14A7"/>
    <w:rsid w:val="001F1A06"/>
    <w:rsid w:val="001F1C11"/>
    <w:rsid w:val="001F1CD6"/>
    <w:rsid w:val="001F25F5"/>
    <w:rsid w:val="001F2884"/>
    <w:rsid w:val="001F2AE2"/>
    <w:rsid w:val="001F2F9E"/>
    <w:rsid w:val="001F2FA4"/>
    <w:rsid w:val="001F3539"/>
    <w:rsid w:val="001F367D"/>
    <w:rsid w:val="001F4109"/>
    <w:rsid w:val="001F417F"/>
    <w:rsid w:val="001F457C"/>
    <w:rsid w:val="001F486D"/>
    <w:rsid w:val="001F4930"/>
    <w:rsid w:val="001F4B80"/>
    <w:rsid w:val="001F4B90"/>
    <w:rsid w:val="001F4D06"/>
    <w:rsid w:val="001F5265"/>
    <w:rsid w:val="001F5549"/>
    <w:rsid w:val="001F581A"/>
    <w:rsid w:val="001F5D80"/>
    <w:rsid w:val="001F5EE5"/>
    <w:rsid w:val="001F6331"/>
    <w:rsid w:val="001F71FE"/>
    <w:rsid w:val="001F7318"/>
    <w:rsid w:val="001F7411"/>
    <w:rsid w:val="001F76FC"/>
    <w:rsid w:val="001F7A04"/>
    <w:rsid w:val="001F7ACA"/>
    <w:rsid w:val="001F7E13"/>
    <w:rsid w:val="00200125"/>
    <w:rsid w:val="0020018C"/>
    <w:rsid w:val="002001E7"/>
    <w:rsid w:val="0020038E"/>
    <w:rsid w:val="00200479"/>
    <w:rsid w:val="00200613"/>
    <w:rsid w:val="002009CF"/>
    <w:rsid w:val="00200A94"/>
    <w:rsid w:val="00200D78"/>
    <w:rsid w:val="00200E35"/>
    <w:rsid w:val="00201224"/>
    <w:rsid w:val="00201407"/>
    <w:rsid w:val="002016C2"/>
    <w:rsid w:val="002017A1"/>
    <w:rsid w:val="002019A4"/>
    <w:rsid w:val="00201BF3"/>
    <w:rsid w:val="00201D53"/>
    <w:rsid w:val="00201DF1"/>
    <w:rsid w:val="00201F2C"/>
    <w:rsid w:val="0020213A"/>
    <w:rsid w:val="0020226B"/>
    <w:rsid w:val="0020231D"/>
    <w:rsid w:val="00202472"/>
    <w:rsid w:val="00202542"/>
    <w:rsid w:val="00202621"/>
    <w:rsid w:val="002026E4"/>
    <w:rsid w:val="002028B4"/>
    <w:rsid w:val="002028C1"/>
    <w:rsid w:val="0020297E"/>
    <w:rsid w:val="00202ACB"/>
    <w:rsid w:val="00202EEE"/>
    <w:rsid w:val="00203286"/>
    <w:rsid w:val="00203351"/>
    <w:rsid w:val="00203B95"/>
    <w:rsid w:val="00203C69"/>
    <w:rsid w:val="00203D72"/>
    <w:rsid w:val="0020421C"/>
    <w:rsid w:val="002042D0"/>
    <w:rsid w:val="002044BE"/>
    <w:rsid w:val="00204780"/>
    <w:rsid w:val="00204B65"/>
    <w:rsid w:val="00204E0C"/>
    <w:rsid w:val="0020584D"/>
    <w:rsid w:val="002058A8"/>
    <w:rsid w:val="002058BF"/>
    <w:rsid w:val="00205D25"/>
    <w:rsid w:val="002061DA"/>
    <w:rsid w:val="002061F7"/>
    <w:rsid w:val="002066ED"/>
    <w:rsid w:val="00206981"/>
    <w:rsid w:val="00206B7F"/>
    <w:rsid w:val="00206DEE"/>
    <w:rsid w:val="00207050"/>
    <w:rsid w:val="0020738D"/>
    <w:rsid w:val="00207F11"/>
    <w:rsid w:val="00207F20"/>
    <w:rsid w:val="00210741"/>
    <w:rsid w:val="00210A17"/>
    <w:rsid w:val="00210AEB"/>
    <w:rsid w:val="00210B14"/>
    <w:rsid w:val="00210D28"/>
    <w:rsid w:val="00210F78"/>
    <w:rsid w:val="00210FED"/>
    <w:rsid w:val="00211091"/>
    <w:rsid w:val="002110C1"/>
    <w:rsid w:val="002110C6"/>
    <w:rsid w:val="00211299"/>
    <w:rsid w:val="00211582"/>
    <w:rsid w:val="00211692"/>
    <w:rsid w:val="00211819"/>
    <w:rsid w:val="0021182B"/>
    <w:rsid w:val="00211879"/>
    <w:rsid w:val="00211A2A"/>
    <w:rsid w:val="00211D21"/>
    <w:rsid w:val="00211D7E"/>
    <w:rsid w:val="00211EC3"/>
    <w:rsid w:val="0021222F"/>
    <w:rsid w:val="00212238"/>
    <w:rsid w:val="002123AE"/>
    <w:rsid w:val="00212473"/>
    <w:rsid w:val="002124EC"/>
    <w:rsid w:val="00212750"/>
    <w:rsid w:val="0021281B"/>
    <w:rsid w:val="0021286C"/>
    <w:rsid w:val="00212920"/>
    <w:rsid w:val="00212CDA"/>
    <w:rsid w:val="002131CB"/>
    <w:rsid w:val="00213631"/>
    <w:rsid w:val="002136F7"/>
    <w:rsid w:val="00213919"/>
    <w:rsid w:val="00213B6F"/>
    <w:rsid w:val="00213D72"/>
    <w:rsid w:val="002143A7"/>
    <w:rsid w:val="0021453E"/>
    <w:rsid w:val="00214DD9"/>
    <w:rsid w:val="00215200"/>
    <w:rsid w:val="00215580"/>
    <w:rsid w:val="002157E5"/>
    <w:rsid w:val="00215927"/>
    <w:rsid w:val="00215A65"/>
    <w:rsid w:val="00216216"/>
    <w:rsid w:val="00216246"/>
    <w:rsid w:val="0021675A"/>
    <w:rsid w:val="00216887"/>
    <w:rsid w:val="00216A49"/>
    <w:rsid w:val="00216A5F"/>
    <w:rsid w:val="00216B4E"/>
    <w:rsid w:val="00216C3B"/>
    <w:rsid w:val="00216C61"/>
    <w:rsid w:val="00216C6D"/>
    <w:rsid w:val="00216DFD"/>
    <w:rsid w:val="002173DF"/>
    <w:rsid w:val="00217BAD"/>
    <w:rsid w:val="00217C60"/>
    <w:rsid w:val="00217DCF"/>
    <w:rsid w:val="00217FAD"/>
    <w:rsid w:val="00217FD9"/>
    <w:rsid w:val="00220020"/>
    <w:rsid w:val="0022016E"/>
    <w:rsid w:val="00220187"/>
    <w:rsid w:val="002203C9"/>
    <w:rsid w:val="002204FB"/>
    <w:rsid w:val="00220562"/>
    <w:rsid w:val="0022077F"/>
    <w:rsid w:val="00220AA6"/>
    <w:rsid w:val="00220ABA"/>
    <w:rsid w:val="00220B67"/>
    <w:rsid w:val="00220B7B"/>
    <w:rsid w:val="00220FC8"/>
    <w:rsid w:val="0022107F"/>
    <w:rsid w:val="00221185"/>
    <w:rsid w:val="0022142D"/>
    <w:rsid w:val="002214A4"/>
    <w:rsid w:val="002218EA"/>
    <w:rsid w:val="00221C64"/>
    <w:rsid w:val="00222052"/>
    <w:rsid w:val="0022226D"/>
    <w:rsid w:val="00222383"/>
    <w:rsid w:val="0022267A"/>
    <w:rsid w:val="0022286B"/>
    <w:rsid w:val="00222A27"/>
    <w:rsid w:val="002237DD"/>
    <w:rsid w:val="00223D41"/>
    <w:rsid w:val="00223DE7"/>
    <w:rsid w:val="00223E81"/>
    <w:rsid w:val="00223F83"/>
    <w:rsid w:val="00223FAE"/>
    <w:rsid w:val="00224176"/>
    <w:rsid w:val="002241F2"/>
    <w:rsid w:val="0022506B"/>
    <w:rsid w:val="00225111"/>
    <w:rsid w:val="00225294"/>
    <w:rsid w:val="00225564"/>
    <w:rsid w:val="002257D2"/>
    <w:rsid w:val="00225B39"/>
    <w:rsid w:val="00225FFB"/>
    <w:rsid w:val="002260FF"/>
    <w:rsid w:val="00226580"/>
    <w:rsid w:val="002265C0"/>
    <w:rsid w:val="0022661D"/>
    <w:rsid w:val="00226643"/>
    <w:rsid w:val="0022697F"/>
    <w:rsid w:val="00226EF3"/>
    <w:rsid w:val="002270FD"/>
    <w:rsid w:val="002272CB"/>
    <w:rsid w:val="00227702"/>
    <w:rsid w:val="00227820"/>
    <w:rsid w:val="00227A8F"/>
    <w:rsid w:val="00227DB5"/>
    <w:rsid w:val="0023023F"/>
    <w:rsid w:val="002304E1"/>
    <w:rsid w:val="0023058B"/>
    <w:rsid w:val="002306E5"/>
    <w:rsid w:val="00230ACC"/>
    <w:rsid w:val="00230AEA"/>
    <w:rsid w:val="00230E21"/>
    <w:rsid w:val="00230F72"/>
    <w:rsid w:val="002310A3"/>
    <w:rsid w:val="002310BE"/>
    <w:rsid w:val="002312D5"/>
    <w:rsid w:val="002312F3"/>
    <w:rsid w:val="00231AE1"/>
    <w:rsid w:val="00231C50"/>
    <w:rsid w:val="00231E7D"/>
    <w:rsid w:val="002320B7"/>
    <w:rsid w:val="002320E3"/>
    <w:rsid w:val="002323BE"/>
    <w:rsid w:val="002327E9"/>
    <w:rsid w:val="002327EA"/>
    <w:rsid w:val="002327FB"/>
    <w:rsid w:val="00232AD7"/>
    <w:rsid w:val="00232CDB"/>
    <w:rsid w:val="00232EDD"/>
    <w:rsid w:val="0023305D"/>
    <w:rsid w:val="0023317E"/>
    <w:rsid w:val="0023337D"/>
    <w:rsid w:val="0023359B"/>
    <w:rsid w:val="00233614"/>
    <w:rsid w:val="0023399D"/>
    <w:rsid w:val="00233B2E"/>
    <w:rsid w:val="00233B67"/>
    <w:rsid w:val="00233BAE"/>
    <w:rsid w:val="00233DED"/>
    <w:rsid w:val="00233EE0"/>
    <w:rsid w:val="00234401"/>
    <w:rsid w:val="002345FF"/>
    <w:rsid w:val="002347F7"/>
    <w:rsid w:val="0023484F"/>
    <w:rsid w:val="00234F59"/>
    <w:rsid w:val="00234FFA"/>
    <w:rsid w:val="00235004"/>
    <w:rsid w:val="0023506B"/>
    <w:rsid w:val="0023513A"/>
    <w:rsid w:val="002351E1"/>
    <w:rsid w:val="00235B73"/>
    <w:rsid w:val="00235BFC"/>
    <w:rsid w:val="00235D2B"/>
    <w:rsid w:val="00235FFB"/>
    <w:rsid w:val="00236038"/>
    <w:rsid w:val="00236178"/>
    <w:rsid w:val="0023617C"/>
    <w:rsid w:val="002364FE"/>
    <w:rsid w:val="00236894"/>
    <w:rsid w:val="00236BCE"/>
    <w:rsid w:val="00237361"/>
    <w:rsid w:val="00237469"/>
    <w:rsid w:val="00237A12"/>
    <w:rsid w:val="00237CD8"/>
    <w:rsid w:val="00237D50"/>
    <w:rsid w:val="002400A5"/>
    <w:rsid w:val="002402D8"/>
    <w:rsid w:val="00240971"/>
    <w:rsid w:val="00240D39"/>
    <w:rsid w:val="00240FE7"/>
    <w:rsid w:val="002411E4"/>
    <w:rsid w:val="002415E7"/>
    <w:rsid w:val="0024168D"/>
    <w:rsid w:val="00241778"/>
    <w:rsid w:val="00241906"/>
    <w:rsid w:val="00241AA0"/>
    <w:rsid w:val="00241B3D"/>
    <w:rsid w:val="00241C55"/>
    <w:rsid w:val="00241DFD"/>
    <w:rsid w:val="00241E94"/>
    <w:rsid w:val="00242628"/>
    <w:rsid w:val="0024272C"/>
    <w:rsid w:val="002427FB"/>
    <w:rsid w:val="0024290F"/>
    <w:rsid w:val="00243556"/>
    <w:rsid w:val="00243614"/>
    <w:rsid w:val="0024368C"/>
    <w:rsid w:val="00243731"/>
    <w:rsid w:val="0024376B"/>
    <w:rsid w:val="00243863"/>
    <w:rsid w:val="00243B42"/>
    <w:rsid w:val="00243C5E"/>
    <w:rsid w:val="00244024"/>
    <w:rsid w:val="0024402C"/>
    <w:rsid w:val="00244296"/>
    <w:rsid w:val="002442F9"/>
    <w:rsid w:val="00244488"/>
    <w:rsid w:val="0024451E"/>
    <w:rsid w:val="00244B6B"/>
    <w:rsid w:val="00244F32"/>
    <w:rsid w:val="00245ED3"/>
    <w:rsid w:val="00245EDA"/>
    <w:rsid w:val="002464E5"/>
    <w:rsid w:val="002465E0"/>
    <w:rsid w:val="00246622"/>
    <w:rsid w:val="00246BC4"/>
    <w:rsid w:val="00246D1C"/>
    <w:rsid w:val="00247264"/>
    <w:rsid w:val="00247352"/>
    <w:rsid w:val="002475EB"/>
    <w:rsid w:val="002476A0"/>
    <w:rsid w:val="002476D1"/>
    <w:rsid w:val="0024780D"/>
    <w:rsid w:val="0024787C"/>
    <w:rsid w:val="00247937"/>
    <w:rsid w:val="00247AF6"/>
    <w:rsid w:val="002504B8"/>
    <w:rsid w:val="00250861"/>
    <w:rsid w:val="00250B7B"/>
    <w:rsid w:val="00250BD5"/>
    <w:rsid w:val="00250D6E"/>
    <w:rsid w:val="00250E70"/>
    <w:rsid w:val="00250FA8"/>
    <w:rsid w:val="002511EF"/>
    <w:rsid w:val="0025161B"/>
    <w:rsid w:val="00251665"/>
    <w:rsid w:val="00251932"/>
    <w:rsid w:val="00251A7B"/>
    <w:rsid w:val="00251ADC"/>
    <w:rsid w:val="00251F14"/>
    <w:rsid w:val="00251F1C"/>
    <w:rsid w:val="002520C7"/>
    <w:rsid w:val="00252520"/>
    <w:rsid w:val="0025275F"/>
    <w:rsid w:val="00252B99"/>
    <w:rsid w:val="00252BA2"/>
    <w:rsid w:val="00252DF2"/>
    <w:rsid w:val="00252EBD"/>
    <w:rsid w:val="00252EDE"/>
    <w:rsid w:val="00252F82"/>
    <w:rsid w:val="002530A7"/>
    <w:rsid w:val="00253350"/>
    <w:rsid w:val="00253474"/>
    <w:rsid w:val="0025356F"/>
    <w:rsid w:val="002537E6"/>
    <w:rsid w:val="002538B3"/>
    <w:rsid w:val="00253C4F"/>
    <w:rsid w:val="00253E0C"/>
    <w:rsid w:val="002550DC"/>
    <w:rsid w:val="0025535E"/>
    <w:rsid w:val="0025541C"/>
    <w:rsid w:val="00255458"/>
    <w:rsid w:val="002554BB"/>
    <w:rsid w:val="00255A68"/>
    <w:rsid w:val="00255CF9"/>
    <w:rsid w:val="00255D9A"/>
    <w:rsid w:val="00255E63"/>
    <w:rsid w:val="002560DE"/>
    <w:rsid w:val="00256175"/>
    <w:rsid w:val="00256682"/>
    <w:rsid w:val="002569BD"/>
    <w:rsid w:val="00256A95"/>
    <w:rsid w:val="00256AF1"/>
    <w:rsid w:val="00256CFE"/>
    <w:rsid w:val="00256F5D"/>
    <w:rsid w:val="00256F9E"/>
    <w:rsid w:val="002570CF"/>
    <w:rsid w:val="00257186"/>
    <w:rsid w:val="002571F3"/>
    <w:rsid w:val="00257338"/>
    <w:rsid w:val="002579CA"/>
    <w:rsid w:val="00257BE7"/>
    <w:rsid w:val="00257E44"/>
    <w:rsid w:val="00260193"/>
    <w:rsid w:val="0026037D"/>
    <w:rsid w:val="0026050F"/>
    <w:rsid w:val="00260572"/>
    <w:rsid w:val="0026099C"/>
    <w:rsid w:val="00260BB5"/>
    <w:rsid w:val="00260EF2"/>
    <w:rsid w:val="00260F51"/>
    <w:rsid w:val="002615FA"/>
    <w:rsid w:val="002616D4"/>
    <w:rsid w:val="00261A96"/>
    <w:rsid w:val="002622D1"/>
    <w:rsid w:val="00262370"/>
    <w:rsid w:val="002623C3"/>
    <w:rsid w:val="002624C2"/>
    <w:rsid w:val="00262862"/>
    <w:rsid w:val="00262987"/>
    <w:rsid w:val="00262E9D"/>
    <w:rsid w:val="002630E2"/>
    <w:rsid w:val="002630F5"/>
    <w:rsid w:val="002635C4"/>
    <w:rsid w:val="00263798"/>
    <w:rsid w:val="002637C1"/>
    <w:rsid w:val="00263CEC"/>
    <w:rsid w:val="00263DB1"/>
    <w:rsid w:val="00263E99"/>
    <w:rsid w:val="00264038"/>
    <w:rsid w:val="002641B2"/>
    <w:rsid w:val="002641D4"/>
    <w:rsid w:val="002642C5"/>
    <w:rsid w:val="0026430B"/>
    <w:rsid w:val="0026484C"/>
    <w:rsid w:val="00264852"/>
    <w:rsid w:val="002648FC"/>
    <w:rsid w:val="00264B81"/>
    <w:rsid w:val="00264D7F"/>
    <w:rsid w:val="00264D80"/>
    <w:rsid w:val="00264FB5"/>
    <w:rsid w:val="00265050"/>
    <w:rsid w:val="00265268"/>
    <w:rsid w:val="0026527C"/>
    <w:rsid w:val="002652C0"/>
    <w:rsid w:val="0026530D"/>
    <w:rsid w:val="0026534D"/>
    <w:rsid w:val="002653B5"/>
    <w:rsid w:val="00265407"/>
    <w:rsid w:val="002655B4"/>
    <w:rsid w:val="0026585D"/>
    <w:rsid w:val="00265C9D"/>
    <w:rsid w:val="00265DB6"/>
    <w:rsid w:val="00265F37"/>
    <w:rsid w:val="00266350"/>
    <w:rsid w:val="002663E8"/>
    <w:rsid w:val="00266A92"/>
    <w:rsid w:val="00266D17"/>
    <w:rsid w:val="002670B3"/>
    <w:rsid w:val="00267299"/>
    <w:rsid w:val="00267487"/>
    <w:rsid w:val="00267699"/>
    <w:rsid w:val="002676C2"/>
    <w:rsid w:val="00267833"/>
    <w:rsid w:val="00267901"/>
    <w:rsid w:val="002679AA"/>
    <w:rsid w:val="0027029D"/>
    <w:rsid w:val="002703CB"/>
    <w:rsid w:val="0027047C"/>
    <w:rsid w:val="0027051D"/>
    <w:rsid w:val="00270973"/>
    <w:rsid w:val="002709E9"/>
    <w:rsid w:val="00270B7A"/>
    <w:rsid w:val="00270DFF"/>
    <w:rsid w:val="002713FC"/>
    <w:rsid w:val="00271617"/>
    <w:rsid w:val="00271640"/>
    <w:rsid w:val="00271735"/>
    <w:rsid w:val="00271B6C"/>
    <w:rsid w:val="00272183"/>
    <w:rsid w:val="00272188"/>
    <w:rsid w:val="002723D4"/>
    <w:rsid w:val="002726D8"/>
    <w:rsid w:val="002728DD"/>
    <w:rsid w:val="00272B24"/>
    <w:rsid w:val="00272BD7"/>
    <w:rsid w:val="00272DE1"/>
    <w:rsid w:val="00273015"/>
    <w:rsid w:val="00273045"/>
    <w:rsid w:val="0027308A"/>
    <w:rsid w:val="00273738"/>
    <w:rsid w:val="00273902"/>
    <w:rsid w:val="0027390D"/>
    <w:rsid w:val="00273AEF"/>
    <w:rsid w:val="00274348"/>
    <w:rsid w:val="00274401"/>
    <w:rsid w:val="002745CC"/>
    <w:rsid w:val="0027493D"/>
    <w:rsid w:val="00274FD1"/>
    <w:rsid w:val="00274FFF"/>
    <w:rsid w:val="00275261"/>
    <w:rsid w:val="0027528D"/>
    <w:rsid w:val="00275A02"/>
    <w:rsid w:val="00276561"/>
    <w:rsid w:val="002768F8"/>
    <w:rsid w:val="002769A4"/>
    <w:rsid w:val="00276A9B"/>
    <w:rsid w:val="00276AB4"/>
    <w:rsid w:val="00276AF9"/>
    <w:rsid w:val="00276B40"/>
    <w:rsid w:val="00276D6B"/>
    <w:rsid w:val="00276FE9"/>
    <w:rsid w:val="00277083"/>
    <w:rsid w:val="002772E2"/>
    <w:rsid w:val="0027733B"/>
    <w:rsid w:val="00277440"/>
    <w:rsid w:val="002777AC"/>
    <w:rsid w:val="00277CCD"/>
    <w:rsid w:val="00280530"/>
    <w:rsid w:val="00280D55"/>
    <w:rsid w:val="00280E50"/>
    <w:rsid w:val="00280E80"/>
    <w:rsid w:val="002817DA"/>
    <w:rsid w:val="00281A2F"/>
    <w:rsid w:val="00281B9D"/>
    <w:rsid w:val="00281C91"/>
    <w:rsid w:val="002825E4"/>
    <w:rsid w:val="0028278E"/>
    <w:rsid w:val="00282D97"/>
    <w:rsid w:val="00282EF8"/>
    <w:rsid w:val="00283088"/>
    <w:rsid w:val="00283232"/>
    <w:rsid w:val="002833D3"/>
    <w:rsid w:val="002837B3"/>
    <w:rsid w:val="0028398F"/>
    <w:rsid w:val="00283A42"/>
    <w:rsid w:val="00283B51"/>
    <w:rsid w:val="00283E0C"/>
    <w:rsid w:val="00284092"/>
    <w:rsid w:val="002841A7"/>
    <w:rsid w:val="0028422B"/>
    <w:rsid w:val="0028454A"/>
    <w:rsid w:val="00284955"/>
    <w:rsid w:val="00284B63"/>
    <w:rsid w:val="00284DD0"/>
    <w:rsid w:val="00284DD3"/>
    <w:rsid w:val="002853C2"/>
    <w:rsid w:val="00285702"/>
    <w:rsid w:val="002857D5"/>
    <w:rsid w:val="00285A68"/>
    <w:rsid w:val="00285A70"/>
    <w:rsid w:val="00285C8E"/>
    <w:rsid w:val="002862B1"/>
    <w:rsid w:val="00286BA2"/>
    <w:rsid w:val="00287022"/>
    <w:rsid w:val="00287094"/>
    <w:rsid w:val="00287490"/>
    <w:rsid w:val="00287652"/>
    <w:rsid w:val="00287C00"/>
    <w:rsid w:val="00290037"/>
    <w:rsid w:val="0029035D"/>
    <w:rsid w:val="00290684"/>
    <w:rsid w:val="002906D7"/>
    <w:rsid w:val="00290713"/>
    <w:rsid w:val="002907B7"/>
    <w:rsid w:val="002907FC"/>
    <w:rsid w:val="002909B3"/>
    <w:rsid w:val="00291036"/>
    <w:rsid w:val="00291138"/>
    <w:rsid w:val="00291279"/>
    <w:rsid w:val="002912B1"/>
    <w:rsid w:val="0029147E"/>
    <w:rsid w:val="0029150F"/>
    <w:rsid w:val="00291619"/>
    <w:rsid w:val="002918D1"/>
    <w:rsid w:val="002919EB"/>
    <w:rsid w:val="00291CD5"/>
    <w:rsid w:val="00291EEB"/>
    <w:rsid w:val="0029233B"/>
    <w:rsid w:val="002926B8"/>
    <w:rsid w:val="002928A5"/>
    <w:rsid w:val="00292AA6"/>
    <w:rsid w:val="00292B51"/>
    <w:rsid w:val="00292C58"/>
    <w:rsid w:val="00293137"/>
    <w:rsid w:val="0029346E"/>
    <w:rsid w:val="0029348C"/>
    <w:rsid w:val="002934B3"/>
    <w:rsid w:val="00293975"/>
    <w:rsid w:val="00293D16"/>
    <w:rsid w:val="00293E01"/>
    <w:rsid w:val="00294093"/>
    <w:rsid w:val="00294467"/>
    <w:rsid w:val="00294837"/>
    <w:rsid w:val="002953E6"/>
    <w:rsid w:val="00295612"/>
    <w:rsid w:val="00295E94"/>
    <w:rsid w:val="00296289"/>
    <w:rsid w:val="00296345"/>
    <w:rsid w:val="00296781"/>
    <w:rsid w:val="002967F5"/>
    <w:rsid w:val="00296C6F"/>
    <w:rsid w:val="00296E07"/>
    <w:rsid w:val="00296E4E"/>
    <w:rsid w:val="0029701C"/>
    <w:rsid w:val="002970B7"/>
    <w:rsid w:val="0029728B"/>
    <w:rsid w:val="0029742B"/>
    <w:rsid w:val="0029748A"/>
    <w:rsid w:val="00297772"/>
    <w:rsid w:val="00297808"/>
    <w:rsid w:val="00297911"/>
    <w:rsid w:val="00297A51"/>
    <w:rsid w:val="00297FAF"/>
    <w:rsid w:val="00297FD0"/>
    <w:rsid w:val="002A0019"/>
    <w:rsid w:val="002A0487"/>
    <w:rsid w:val="002A04AB"/>
    <w:rsid w:val="002A0CB5"/>
    <w:rsid w:val="002A0EB8"/>
    <w:rsid w:val="002A1956"/>
    <w:rsid w:val="002A195E"/>
    <w:rsid w:val="002A197C"/>
    <w:rsid w:val="002A1C74"/>
    <w:rsid w:val="002A1CA0"/>
    <w:rsid w:val="002A21E1"/>
    <w:rsid w:val="002A249B"/>
    <w:rsid w:val="002A2502"/>
    <w:rsid w:val="002A2609"/>
    <w:rsid w:val="002A2DB1"/>
    <w:rsid w:val="002A2E4F"/>
    <w:rsid w:val="002A2FAA"/>
    <w:rsid w:val="002A3062"/>
    <w:rsid w:val="002A3751"/>
    <w:rsid w:val="002A380C"/>
    <w:rsid w:val="002A3A82"/>
    <w:rsid w:val="002A3B64"/>
    <w:rsid w:val="002A3F26"/>
    <w:rsid w:val="002A428B"/>
    <w:rsid w:val="002A42BF"/>
    <w:rsid w:val="002A44A1"/>
    <w:rsid w:val="002A4556"/>
    <w:rsid w:val="002A4755"/>
    <w:rsid w:val="002A4D55"/>
    <w:rsid w:val="002A4F9D"/>
    <w:rsid w:val="002A4FBA"/>
    <w:rsid w:val="002A518A"/>
    <w:rsid w:val="002A51C8"/>
    <w:rsid w:val="002A53CD"/>
    <w:rsid w:val="002A5613"/>
    <w:rsid w:val="002A567B"/>
    <w:rsid w:val="002A569E"/>
    <w:rsid w:val="002A683B"/>
    <w:rsid w:val="002A6BE3"/>
    <w:rsid w:val="002A6FC9"/>
    <w:rsid w:val="002A738A"/>
    <w:rsid w:val="002A785C"/>
    <w:rsid w:val="002A7996"/>
    <w:rsid w:val="002B0AEA"/>
    <w:rsid w:val="002B0CC8"/>
    <w:rsid w:val="002B0CCC"/>
    <w:rsid w:val="002B0F84"/>
    <w:rsid w:val="002B1192"/>
    <w:rsid w:val="002B143D"/>
    <w:rsid w:val="002B14B4"/>
    <w:rsid w:val="002B1633"/>
    <w:rsid w:val="002B1900"/>
    <w:rsid w:val="002B1C81"/>
    <w:rsid w:val="002B1F75"/>
    <w:rsid w:val="002B2045"/>
    <w:rsid w:val="002B235B"/>
    <w:rsid w:val="002B23CC"/>
    <w:rsid w:val="002B2515"/>
    <w:rsid w:val="002B2641"/>
    <w:rsid w:val="002B26A6"/>
    <w:rsid w:val="002B304E"/>
    <w:rsid w:val="002B329B"/>
    <w:rsid w:val="002B3315"/>
    <w:rsid w:val="002B36A3"/>
    <w:rsid w:val="002B3711"/>
    <w:rsid w:val="002B37C5"/>
    <w:rsid w:val="002B391A"/>
    <w:rsid w:val="002B39AB"/>
    <w:rsid w:val="002B3A60"/>
    <w:rsid w:val="002B3D9D"/>
    <w:rsid w:val="002B3F8D"/>
    <w:rsid w:val="002B411B"/>
    <w:rsid w:val="002B41A1"/>
    <w:rsid w:val="002B437A"/>
    <w:rsid w:val="002B4494"/>
    <w:rsid w:val="002B45B0"/>
    <w:rsid w:val="002B480A"/>
    <w:rsid w:val="002B493D"/>
    <w:rsid w:val="002B4949"/>
    <w:rsid w:val="002B4ABA"/>
    <w:rsid w:val="002B4AE3"/>
    <w:rsid w:val="002B4ED9"/>
    <w:rsid w:val="002B50EF"/>
    <w:rsid w:val="002B55AD"/>
    <w:rsid w:val="002B5CD3"/>
    <w:rsid w:val="002B5D0E"/>
    <w:rsid w:val="002B5D20"/>
    <w:rsid w:val="002B5DC0"/>
    <w:rsid w:val="002B5FE5"/>
    <w:rsid w:val="002B6218"/>
    <w:rsid w:val="002B62CE"/>
    <w:rsid w:val="002B6438"/>
    <w:rsid w:val="002B6D30"/>
    <w:rsid w:val="002B6D85"/>
    <w:rsid w:val="002B6D91"/>
    <w:rsid w:val="002B7096"/>
    <w:rsid w:val="002B7185"/>
    <w:rsid w:val="002B73DB"/>
    <w:rsid w:val="002B73EA"/>
    <w:rsid w:val="002B7471"/>
    <w:rsid w:val="002B7483"/>
    <w:rsid w:val="002B74A7"/>
    <w:rsid w:val="002B75D0"/>
    <w:rsid w:val="002B7702"/>
    <w:rsid w:val="002B7994"/>
    <w:rsid w:val="002B7A86"/>
    <w:rsid w:val="002B7B4E"/>
    <w:rsid w:val="002B7DC7"/>
    <w:rsid w:val="002B7FA9"/>
    <w:rsid w:val="002B7FED"/>
    <w:rsid w:val="002C0543"/>
    <w:rsid w:val="002C0974"/>
    <w:rsid w:val="002C0B8D"/>
    <w:rsid w:val="002C0D5A"/>
    <w:rsid w:val="002C0F6A"/>
    <w:rsid w:val="002C1549"/>
    <w:rsid w:val="002C15FD"/>
    <w:rsid w:val="002C165C"/>
    <w:rsid w:val="002C1FB3"/>
    <w:rsid w:val="002C216A"/>
    <w:rsid w:val="002C2365"/>
    <w:rsid w:val="002C2756"/>
    <w:rsid w:val="002C2BA5"/>
    <w:rsid w:val="002C2E2E"/>
    <w:rsid w:val="002C3039"/>
    <w:rsid w:val="002C3A15"/>
    <w:rsid w:val="002C3B49"/>
    <w:rsid w:val="002C3EB4"/>
    <w:rsid w:val="002C3F67"/>
    <w:rsid w:val="002C414F"/>
    <w:rsid w:val="002C4320"/>
    <w:rsid w:val="002C436F"/>
    <w:rsid w:val="002C43A5"/>
    <w:rsid w:val="002C440B"/>
    <w:rsid w:val="002C44BE"/>
    <w:rsid w:val="002C471A"/>
    <w:rsid w:val="002C471D"/>
    <w:rsid w:val="002C4D37"/>
    <w:rsid w:val="002C4DB1"/>
    <w:rsid w:val="002C51AD"/>
    <w:rsid w:val="002C5212"/>
    <w:rsid w:val="002C55A9"/>
    <w:rsid w:val="002C562F"/>
    <w:rsid w:val="002C5771"/>
    <w:rsid w:val="002C5849"/>
    <w:rsid w:val="002C5ACE"/>
    <w:rsid w:val="002C5D52"/>
    <w:rsid w:val="002C5D76"/>
    <w:rsid w:val="002C6129"/>
    <w:rsid w:val="002C61A9"/>
    <w:rsid w:val="002C6498"/>
    <w:rsid w:val="002C671C"/>
    <w:rsid w:val="002C6C6C"/>
    <w:rsid w:val="002C6C6D"/>
    <w:rsid w:val="002C6E0D"/>
    <w:rsid w:val="002C6F28"/>
    <w:rsid w:val="002C6F9F"/>
    <w:rsid w:val="002C70B2"/>
    <w:rsid w:val="002C711B"/>
    <w:rsid w:val="002C75C3"/>
    <w:rsid w:val="002C7631"/>
    <w:rsid w:val="002C79CE"/>
    <w:rsid w:val="002C7AFE"/>
    <w:rsid w:val="002D0126"/>
    <w:rsid w:val="002D036D"/>
    <w:rsid w:val="002D057F"/>
    <w:rsid w:val="002D07F4"/>
    <w:rsid w:val="002D0B18"/>
    <w:rsid w:val="002D0B2F"/>
    <w:rsid w:val="002D0C8B"/>
    <w:rsid w:val="002D0D9D"/>
    <w:rsid w:val="002D0DCA"/>
    <w:rsid w:val="002D0F35"/>
    <w:rsid w:val="002D1042"/>
    <w:rsid w:val="002D114A"/>
    <w:rsid w:val="002D123D"/>
    <w:rsid w:val="002D136B"/>
    <w:rsid w:val="002D1803"/>
    <w:rsid w:val="002D1AA2"/>
    <w:rsid w:val="002D1B24"/>
    <w:rsid w:val="002D1F1B"/>
    <w:rsid w:val="002D21D0"/>
    <w:rsid w:val="002D2212"/>
    <w:rsid w:val="002D2392"/>
    <w:rsid w:val="002D2789"/>
    <w:rsid w:val="002D2B38"/>
    <w:rsid w:val="002D2CCE"/>
    <w:rsid w:val="002D2E89"/>
    <w:rsid w:val="002D2F79"/>
    <w:rsid w:val="002D3213"/>
    <w:rsid w:val="002D3402"/>
    <w:rsid w:val="002D3455"/>
    <w:rsid w:val="002D3600"/>
    <w:rsid w:val="002D41CD"/>
    <w:rsid w:val="002D41D4"/>
    <w:rsid w:val="002D430E"/>
    <w:rsid w:val="002D439E"/>
    <w:rsid w:val="002D4A88"/>
    <w:rsid w:val="002D4D18"/>
    <w:rsid w:val="002D4E75"/>
    <w:rsid w:val="002D5083"/>
    <w:rsid w:val="002D54A3"/>
    <w:rsid w:val="002D55C3"/>
    <w:rsid w:val="002D55CD"/>
    <w:rsid w:val="002D5A6F"/>
    <w:rsid w:val="002D5B2C"/>
    <w:rsid w:val="002D5FA7"/>
    <w:rsid w:val="002D65FD"/>
    <w:rsid w:val="002D6AE5"/>
    <w:rsid w:val="002D6EFA"/>
    <w:rsid w:val="002D719C"/>
    <w:rsid w:val="002D724F"/>
    <w:rsid w:val="002D7355"/>
    <w:rsid w:val="002D7BC8"/>
    <w:rsid w:val="002D7C76"/>
    <w:rsid w:val="002E0062"/>
    <w:rsid w:val="002E0346"/>
    <w:rsid w:val="002E039A"/>
    <w:rsid w:val="002E0551"/>
    <w:rsid w:val="002E06A3"/>
    <w:rsid w:val="002E09B0"/>
    <w:rsid w:val="002E0C98"/>
    <w:rsid w:val="002E0EEF"/>
    <w:rsid w:val="002E1316"/>
    <w:rsid w:val="002E1998"/>
    <w:rsid w:val="002E1EDB"/>
    <w:rsid w:val="002E22DC"/>
    <w:rsid w:val="002E2361"/>
    <w:rsid w:val="002E2534"/>
    <w:rsid w:val="002E255D"/>
    <w:rsid w:val="002E2626"/>
    <w:rsid w:val="002E27AF"/>
    <w:rsid w:val="002E2A98"/>
    <w:rsid w:val="002E2AB6"/>
    <w:rsid w:val="002E2AE5"/>
    <w:rsid w:val="002E2C49"/>
    <w:rsid w:val="002E2D8D"/>
    <w:rsid w:val="002E32D7"/>
    <w:rsid w:val="002E3311"/>
    <w:rsid w:val="002E331E"/>
    <w:rsid w:val="002E3331"/>
    <w:rsid w:val="002E3394"/>
    <w:rsid w:val="002E34FC"/>
    <w:rsid w:val="002E39BB"/>
    <w:rsid w:val="002E3E4E"/>
    <w:rsid w:val="002E4197"/>
    <w:rsid w:val="002E433F"/>
    <w:rsid w:val="002E451A"/>
    <w:rsid w:val="002E454C"/>
    <w:rsid w:val="002E4AF2"/>
    <w:rsid w:val="002E4B21"/>
    <w:rsid w:val="002E4DB4"/>
    <w:rsid w:val="002E4E0C"/>
    <w:rsid w:val="002E4E88"/>
    <w:rsid w:val="002E4F67"/>
    <w:rsid w:val="002E51DD"/>
    <w:rsid w:val="002E5294"/>
    <w:rsid w:val="002E567B"/>
    <w:rsid w:val="002E56F6"/>
    <w:rsid w:val="002E5950"/>
    <w:rsid w:val="002E64C7"/>
    <w:rsid w:val="002E658F"/>
    <w:rsid w:val="002E6624"/>
    <w:rsid w:val="002E6B00"/>
    <w:rsid w:val="002E6D80"/>
    <w:rsid w:val="002E6FEA"/>
    <w:rsid w:val="002E708D"/>
    <w:rsid w:val="002E71F9"/>
    <w:rsid w:val="002E7267"/>
    <w:rsid w:val="002E754D"/>
    <w:rsid w:val="002E7556"/>
    <w:rsid w:val="002F02FF"/>
    <w:rsid w:val="002F0382"/>
    <w:rsid w:val="002F0607"/>
    <w:rsid w:val="002F06F8"/>
    <w:rsid w:val="002F071C"/>
    <w:rsid w:val="002F0C72"/>
    <w:rsid w:val="002F150B"/>
    <w:rsid w:val="002F16C6"/>
    <w:rsid w:val="002F1B86"/>
    <w:rsid w:val="002F220C"/>
    <w:rsid w:val="002F24F8"/>
    <w:rsid w:val="002F2DBD"/>
    <w:rsid w:val="002F2E6E"/>
    <w:rsid w:val="002F3176"/>
    <w:rsid w:val="002F32DA"/>
    <w:rsid w:val="002F3378"/>
    <w:rsid w:val="002F34BE"/>
    <w:rsid w:val="002F3CC8"/>
    <w:rsid w:val="002F3E29"/>
    <w:rsid w:val="002F3EC4"/>
    <w:rsid w:val="002F3F0A"/>
    <w:rsid w:val="002F3FBA"/>
    <w:rsid w:val="002F48BA"/>
    <w:rsid w:val="002F4983"/>
    <w:rsid w:val="002F4999"/>
    <w:rsid w:val="002F4D32"/>
    <w:rsid w:val="002F4F3F"/>
    <w:rsid w:val="002F4FAC"/>
    <w:rsid w:val="002F50F1"/>
    <w:rsid w:val="002F55B5"/>
    <w:rsid w:val="002F5C86"/>
    <w:rsid w:val="002F5D65"/>
    <w:rsid w:val="002F5F11"/>
    <w:rsid w:val="002F605A"/>
    <w:rsid w:val="002F620C"/>
    <w:rsid w:val="002F6382"/>
    <w:rsid w:val="002F658F"/>
    <w:rsid w:val="002F65E2"/>
    <w:rsid w:val="002F67B1"/>
    <w:rsid w:val="002F682B"/>
    <w:rsid w:val="002F6F45"/>
    <w:rsid w:val="002F7223"/>
    <w:rsid w:val="002F7279"/>
    <w:rsid w:val="002F766B"/>
    <w:rsid w:val="002F7969"/>
    <w:rsid w:val="002F79CE"/>
    <w:rsid w:val="002F7A8E"/>
    <w:rsid w:val="002F7C26"/>
    <w:rsid w:val="00300085"/>
    <w:rsid w:val="003005F7"/>
    <w:rsid w:val="00300625"/>
    <w:rsid w:val="00300737"/>
    <w:rsid w:val="00300AF1"/>
    <w:rsid w:val="00300BA9"/>
    <w:rsid w:val="00300F21"/>
    <w:rsid w:val="003011AE"/>
    <w:rsid w:val="003013CE"/>
    <w:rsid w:val="00301460"/>
    <w:rsid w:val="00301855"/>
    <w:rsid w:val="00301955"/>
    <w:rsid w:val="00301AA2"/>
    <w:rsid w:val="00301BEC"/>
    <w:rsid w:val="00301C53"/>
    <w:rsid w:val="00301FEA"/>
    <w:rsid w:val="0030255A"/>
    <w:rsid w:val="0030279F"/>
    <w:rsid w:val="00302C3F"/>
    <w:rsid w:val="00302E5F"/>
    <w:rsid w:val="003030A9"/>
    <w:rsid w:val="00303787"/>
    <w:rsid w:val="00303F3B"/>
    <w:rsid w:val="003040B9"/>
    <w:rsid w:val="00304162"/>
    <w:rsid w:val="003044C9"/>
    <w:rsid w:val="003045FC"/>
    <w:rsid w:val="00304E3A"/>
    <w:rsid w:val="00304F2F"/>
    <w:rsid w:val="00305344"/>
    <w:rsid w:val="003057CF"/>
    <w:rsid w:val="003057D7"/>
    <w:rsid w:val="00305937"/>
    <w:rsid w:val="00305DE3"/>
    <w:rsid w:val="00305F7A"/>
    <w:rsid w:val="003062E4"/>
    <w:rsid w:val="0030647B"/>
    <w:rsid w:val="0030671D"/>
    <w:rsid w:val="00306985"/>
    <w:rsid w:val="00306B35"/>
    <w:rsid w:val="00306EFD"/>
    <w:rsid w:val="00306F70"/>
    <w:rsid w:val="00306FFD"/>
    <w:rsid w:val="0030700C"/>
    <w:rsid w:val="0030711D"/>
    <w:rsid w:val="00307217"/>
    <w:rsid w:val="00307376"/>
    <w:rsid w:val="003077A1"/>
    <w:rsid w:val="00307824"/>
    <w:rsid w:val="00307A67"/>
    <w:rsid w:val="00307BB3"/>
    <w:rsid w:val="00307C83"/>
    <w:rsid w:val="00307CB3"/>
    <w:rsid w:val="00310058"/>
    <w:rsid w:val="00310067"/>
    <w:rsid w:val="003102F2"/>
    <w:rsid w:val="003104B5"/>
    <w:rsid w:val="003104C3"/>
    <w:rsid w:val="003105C3"/>
    <w:rsid w:val="00310B75"/>
    <w:rsid w:val="00310B86"/>
    <w:rsid w:val="00310BCD"/>
    <w:rsid w:val="00310C79"/>
    <w:rsid w:val="00310CD2"/>
    <w:rsid w:val="00310D14"/>
    <w:rsid w:val="00310E19"/>
    <w:rsid w:val="00310F3F"/>
    <w:rsid w:val="0031109E"/>
    <w:rsid w:val="003110E0"/>
    <w:rsid w:val="003115B6"/>
    <w:rsid w:val="0031160E"/>
    <w:rsid w:val="003118A3"/>
    <w:rsid w:val="00311AEA"/>
    <w:rsid w:val="003120BD"/>
    <w:rsid w:val="0031210B"/>
    <w:rsid w:val="00312228"/>
    <w:rsid w:val="003123F9"/>
    <w:rsid w:val="0031255C"/>
    <w:rsid w:val="00312612"/>
    <w:rsid w:val="003127CE"/>
    <w:rsid w:val="0031281C"/>
    <w:rsid w:val="00312C04"/>
    <w:rsid w:val="00312D19"/>
    <w:rsid w:val="00313015"/>
    <w:rsid w:val="003130E8"/>
    <w:rsid w:val="003133C1"/>
    <w:rsid w:val="003134E4"/>
    <w:rsid w:val="00313503"/>
    <w:rsid w:val="00313872"/>
    <w:rsid w:val="00313F57"/>
    <w:rsid w:val="003140CD"/>
    <w:rsid w:val="003142FC"/>
    <w:rsid w:val="003143B5"/>
    <w:rsid w:val="00314876"/>
    <w:rsid w:val="0031494E"/>
    <w:rsid w:val="0031496A"/>
    <w:rsid w:val="00314A20"/>
    <w:rsid w:val="00314AFE"/>
    <w:rsid w:val="00314C74"/>
    <w:rsid w:val="00314D9E"/>
    <w:rsid w:val="00314F43"/>
    <w:rsid w:val="00315043"/>
    <w:rsid w:val="003151E9"/>
    <w:rsid w:val="00315346"/>
    <w:rsid w:val="00315652"/>
    <w:rsid w:val="00315DFB"/>
    <w:rsid w:val="00315E8D"/>
    <w:rsid w:val="00315F4F"/>
    <w:rsid w:val="00316003"/>
    <w:rsid w:val="00316052"/>
    <w:rsid w:val="00316381"/>
    <w:rsid w:val="00316660"/>
    <w:rsid w:val="003168A4"/>
    <w:rsid w:val="00316A27"/>
    <w:rsid w:val="00316D9D"/>
    <w:rsid w:val="00316E3E"/>
    <w:rsid w:val="00316EDE"/>
    <w:rsid w:val="00317133"/>
    <w:rsid w:val="003171EF"/>
    <w:rsid w:val="0031732D"/>
    <w:rsid w:val="003175B7"/>
    <w:rsid w:val="00317AD7"/>
    <w:rsid w:val="00317AF8"/>
    <w:rsid w:val="00317C86"/>
    <w:rsid w:val="00317FD6"/>
    <w:rsid w:val="00317FD8"/>
    <w:rsid w:val="00320388"/>
    <w:rsid w:val="003203F7"/>
    <w:rsid w:val="0032047D"/>
    <w:rsid w:val="00320501"/>
    <w:rsid w:val="00320BDA"/>
    <w:rsid w:val="00320C87"/>
    <w:rsid w:val="00321007"/>
    <w:rsid w:val="003210CF"/>
    <w:rsid w:val="00321191"/>
    <w:rsid w:val="003211C0"/>
    <w:rsid w:val="003211E2"/>
    <w:rsid w:val="00321357"/>
    <w:rsid w:val="00321428"/>
    <w:rsid w:val="003215B4"/>
    <w:rsid w:val="0032185D"/>
    <w:rsid w:val="00321919"/>
    <w:rsid w:val="00322265"/>
    <w:rsid w:val="0032229C"/>
    <w:rsid w:val="00322584"/>
    <w:rsid w:val="00322A07"/>
    <w:rsid w:val="00322B79"/>
    <w:rsid w:val="00322CD4"/>
    <w:rsid w:val="00322F1F"/>
    <w:rsid w:val="00323176"/>
    <w:rsid w:val="003231B5"/>
    <w:rsid w:val="003232B4"/>
    <w:rsid w:val="00323A89"/>
    <w:rsid w:val="00323BF6"/>
    <w:rsid w:val="00323DCA"/>
    <w:rsid w:val="00324045"/>
    <w:rsid w:val="0032418F"/>
    <w:rsid w:val="00324403"/>
    <w:rsid w:val="003246E3"/>
    <w:rsid w:val="003249C5"/>
    <w:rsid w:val="00324A1D"/>
    <w:rsid w:val="00324A3F"/>
    <w:rsid w:val="00325089"/>
    <w:rsid w:val="003255DF"/>
    <w:rsid w:val="003258CC"/>
    <w:rsid w:val="003262EA"/>
    <w:rsid w:val="00326561"/>
    <w:rsid w:val="0032664C"/>
    <w:rsid w:val="0032679F"/>
    <w:rsid w:val="0032681B"/>
    <w:rsid w:val="00326942"/>
    <w:rsid w:val="00326E3A"/>
    <w:rsid w:val="0032704A"/>
    <w:rsid w:val="003270F5"/>
    <w:rsid w:val="00327257"/>
    <w:rsid w:val="00327386"/>
    <w:rsid w:val="003274FD"/>
    <w:rsid w:val="003275E7"/>
    <w:rsid w:val="003275FD"/>
    <w:rsid w:val="0032764A"/>
    <w:rsid w:val="00327A34"/>
    <w:rsid w:val="00327C8A"/>
    <w:rsid w:val="00327DA3"/>
    <w:rsid w:val="00327F50"/>
    <w:rsid w:val="003301BB"/>
    <w:rsid w:val="003309FE"/>
    <w:rsid w:val="00330C2C"/>
    <w:rsid w:val="00330D8E"/>
    <w:rsid w:val="00331309"/>
    <w:rsid w:val="0033144A"/>
    <w:rsid w:val="0033152A"/>
    <w:rsid w:val="003316B4"/>
    <w:rsid w:val="003316E6"/>
    <w:rsid w:val="0033184B"/>
    <w:rsid w:val="003319B8"/>
    <w:rsid w:val="00331ABF"/>
    <w:rsid w:val="00331C1B"/>
    <w:rsid w:val="00331EB4"/>
    <w:rsid w:val="003322C8"/>
    <w:rsid w:val="00332942"/>
    <w:rsid w:val="00332F45"/>
    <w:rsid w:val="003331CD"/>
    <w:rsid w:val="00333305"/>
    <w:rsid w:val="003334C7"/>
    <w:rsid w:val="00333AC5"/>
    <w:rsid w:val="00333ADE"/>
    <w:rsid w:val="00333DA7"/>
    <w:rsid w:val="00334143"/>
    <w:rsid w:val="0033415A"/>
    <w:rsid w:val="003341EE"/>
    <w:rsid w:val="003346AC"/>
    <w:rsid w:val="0033482C"/>
    <w:rsid w:val="00334BE8"/>
    <w:rsid w:val="00334C1A"/>
    <w:rsid w:val="00334D03"/>
    <w:rsid w:val="00334DB5"/>
    <w:rsid w:val="0033529F"/>
    <w:rsid w:val="003352FD"/>
    <w:rsid w:val="00335346"/>
    <w:rsid w:val="003353C4"/>
    <w:rsid w:val="003353ED"/>
    <w:rsid w:val="0033543D"/>
    <w:rsid w:val="00335557"/>
    <w:rsid w:val="003356BA"/>
    <w:rsid w:val="0033585C"/>
    <w:rsid w:val="00335B6C"/>
    <w:rsid w:val="00335EE7"/>
    <w:rsid w:val="00336031"/>
    <w:rsid w:val="00336238"/>
    <w:rsid w:val="00336657"/>
    <w:rsid w:val="00336DFE"/>
    <w:rsid w:val="00336F5A"/>
    <w:rsid w:val="003372E7"/>
    <w:rsid w:val="00337A6D"/>
    <w:rsid w:val="00337B61"/>
    <w:rsid w:val="00337DE4"/>
    <w:rsid w:val="00337E5A"/>
    <w:rsid w:val="00337E60"/>
    <w:rsid w:val="00337ED6"/>
    <w:rsid w:val="00337EDD"/>
    <w:rsid w:val="00340418"/>
    <w:rsid w:val="00340558"/>
    <w:rsid w:val="003407E7"/>
    <w:rsid w:val="0034090A"/>
    <w:rsid w:val="00340E3C"/>
    <w:rsid w:val="0034180C"/>
    <w:rsid w:val="00341830"/>
    <w:rsid w:val="00341AFB"/>
    <w:rsid w:val="00341C85"/>
    <w:rsid w:val="00341DD0"/>
    <w:rsid w:val="00342105"/>
    <w:rsid w:val="0034213B"/>
    <w:rsid w:val="0034223C"/>
    <w:rsid w:val="0034249A"/>
    <w:rsid w:val="003427B3"/>
    <w:rsid w:val="003428D8"/>
    <w:rsid w:val="003428EB"/>
    <w:rsid w:val="00342EF0"/>
    <w:rsid w:val="00342F86"/>
    <w:rsid w:val="0034325E"/>
    <w:rsid w:val="003435D9"/>
    <w:rsid w:val="00343A8D"/>
    <w:rsid w:val="00343DD2"/>
    <w:rsid w:val="00343EBB"/>
    <w:rsid w:val="00343F62"/>
    <w:rsid w:val="00343F93"/>
    <w:rsid w:val="0034446E"/>
    <w:rsid w:val="0034457A"/>
    <w:rsid w:val="003447D7"/>
    <w:rsid w:val="00344B20"/>
    <w:rsid w:val="00344DF4"/>
    <w:rsid w:val="00344E8F"/>
    <w:rsid w:val="00345096"/>
    <w:rsid w:val="00345181"/>
    <w:rsid w:val="003451A1"/>
    <w:rsid w:val="003455AF"/>
    <w:rsid w:val="003455DB"/>
    <w:rsid w:val="00345620"/>
    <w:rsid w:val="0034585D"/>
    <w:rsid w:val="00345AE5"/>
    <w:rsid w:val="00345AE6"/>
    <w:rsid w:val="00345B0F"/>
    <w:rsid w:val="00345C6E"/>
    <w:rsid w:val="003468C3"/>
    <w:rsid w:val="00346B5C"/>
    <w:rsid w:val="00346BCE"/>
    <w:rsid w:val="00346CC8"/>
    <w:rsid w:val="00346DA0"/>
    <w:rsid w:val="00346F0A"/>
    <w:rsid w:val="003472ED"/>
    <w:rsid w:val="00347619"/>
    <w:rsid w:val="0034784A"/>
    <w:rsid w:val="0034794A"/>
    <w:rsid w:val="00347E8B"/>
    <w:rsid w:val="0035002E"/>
    <w:rsid w:val="00350332"/>
    <w:rsid w:val="00350D8C"/>
    <w:rsid w:val="00350DB3"/>
    <w:rsid w:val="00350E92"/>
    <w:rsid w:val="00351611"/>
    <w:rsid w:val="003517A3"/>
    <w:rsid w:val="00351811"/>
    <w:rsid w:val="00351AC1"/>
    <w:rsid w:val="00351C30"/>
    <w:rsid w:val="00351D89"/>
    <w:rsid w:val="00352230"/>
    <w:rsid w:val="00352351"/>
    <w:rsid w:val="003525E2"/>
    <w:rsid w:val="0035279C"/>
    <w:rsid w:val="003529B3"/>
    <w:rsid w:val="00352AF0"/>
    <w:rsid w:val="00352C1D"/>
    <w:rsid w:val="003532EB"/>
    <w:rsid w:val="00353458"/>
    <w:rsid w:val="003534C0"/>
    <w:rsid w:val="003537E5"/>
    <w:rsid w:val="00353CC0"/>
    <w:rsid w:val="00353F36"/>
    <w:rsid w:val="00353FC8"/>
    <w:rsid w:val="003541B8"/>
    <w:rsid w:val="003544CF"/>
    <w:rsid w:val="00354613"/>
    <w:rsid w:val="00354890"/>
    <w:rsid w:val="00354A34"/>
    <w:rsid w:val="00354EB1"/>
    <w:rsid w:val="00355054"/>
    <w:rsid w:val="003558C7"/>
    <w:rsid w:val="00355A0B"/>
    <w:rsid w:val="00355A30"/>
    <w:rsid w:val="00355AE5"/>
    <w:rsid w:val="00355CF2"/>
    <w:rsid w:val="00356341"/>
    <w:rsid w:val="003563E8"/>
    <w:rsid w:val="003569EB"/>
    <w:rsid w:val="00356B47"/>
    <w:rsid w:val="00356EBB"/>
    <w:rsid w:val="00356EEA"/>
    <w:rsid w:val="003573BC"/>
    <w:rsid w:val="00357512"/>
    <w:rsid w:val="00357888"/>
    <w:rsid w:val="00357903"/>
    <w:rsid w:val="00357C45"/>
    <w:rsid w:val="003600D1"/>
    <w:rsid w:val="0036047A"/>
    <w:rsid w:val="0036095F"/>
    <w:rsid w:val="00360D15"/>
    <w:rsid w:val="00361114"/>
    <w:rsid w:val="0036144D"/>
    <w:rsid w:val="0036147C"/>
    <w:rsid w:val="003615CD"/>
    <w:rsid w:val="00361BA7"/>
    <w:rsid w:val="00361C14"/>
    <w:rsid w:val="00361E29"/>
    <w:rsid w:val="003621AE"/>
    <w:rsid w:val="003625C3"/>
    <w:rsid w:val="00362836"/>
    <w:rsid w:val="00362EE4"/>
    <w:rsid w:val="00362F3D"/>
    <w:rsid w:val="00362F53"/>
    <w:rsid w:val="003631A4"/>
    <w:rsid w:val="00363358"/>
    <w:rsid w:val="003633DA"/>
    <w:rsid w:val="00363582"/>
    <w:rsid w:val="0036386B"/>
    <w:rsid w:val="00363996"/>
    <w:rsid w:val="003639CF"/>
    <w:rsid w:val="003639E3"/>
    <w:rsid w:val="00363B5E"/>
    <w:rsid w:val="00363BB9"/>
    <w:rsid w:val="00363E7B"/>
    <w:rsid w:val="00364012"/>
    <w:rsid w:val="0036428D"/>
    <w:rsid w:val="0036457C"/>
    <w:rsid w:val="003646CB"/>
    <w:rsid w:val="00364814"/>
    <w:rsid w:val="003649A1"/>
    <w:rsid w:val="00364AD3"/>
    <w:rsid w:val="00364FA4"/>
    <w:rsid w:val="00365160"/>
    <w:rsid w:val="0036523B"/>
    <w:rsid w:val="0036563C"/>
    <w:rsid w:val="003658CA"/>
    <w:rsid w:val="00365962"/>
    <w:rsid w:val="00365AAB"/>
    <w:rsid w:val="00365B38"/>
    <w:rsid w:val="00365DE6"/>
    <w:rsid w:val="003660ED"/>
    <w:rsid w:val="00366BD0"/>
    <w:rsid w:val="00366EB0"/>
    <w:rsid w:val="00366FAC"/>
    <w:rsid w:val="00366FB9"/>
    <w:rsid w:val="00367BD7"/>
    <w:rsid w:val="00367E43"/>
    <w:rsid w:val="00367EA1"/>
    <w:rsid w:val="00367FAD"/>
    <w:rsid w:val="003703B0"/>
    <w:rsid w:val="003703B8"/>
    <w:rsid w:val="00370588"/>
    <w:rsid w:val="00370733"/>
    <w:rsid w:val="003713DC"/>
    <w:rsid w:val="00371773"/>
    <w:rsid w:val="00371AF4"/>
    <w:rsid w:val="00371C37"/>
    <w:rsid w:val="00371D13"/>
    <w:rsid w:val="00371E70"/>
    <w:rsid w:val="0037208A"/>
    <w:rsid w:val="003720B3"/>
    <w:rsid w:val="003721FC"/>
    <w:rsid w:val="00372EBD"/>
    <w:rsid w:val="00373161"/>
    <w:rsid w:val="003733C2"/>
    <w:rsid w:val="00373609"/>
    <w:rsid w:val="00373BAB"/>
    <w:rsid w:val="00373F8E"/>
    <w:rsid w:val="00373FD8"/>
    <w:rsid w:val="00374041"/>
    <w:rsid w:val="00374126"/>
    <w:rsid w:val="003741E5"/>
    <w:rsid w:val="00374513"/>
    <w:rsid w:val="0037459B"/>
    <w:rsid w:val="00374806"/>
    <w:rsid w:val="0037487E"/>
    <w:rsid w:val="00374930"/>
    <w:rsid w:val="00374942"/>
    <w:rsid w:val="00374AFA"/>
    <w:rsid w:val="00375016"/>
    <w:rsid w:val="00375512"/>
    <w:rsid w:val="0037554A"/>
    <w:rsid w:val="003758CF"/>
    <w:rsid w:val="00375CA7"/>
    <w:rsid w:val="00375CF4"/>
    <w:rsid w:val="00375F04"/>
    <w:rsid w:val="003768FB"/>
    <w:rsid w:val="00376915"/>
    <w:rsid w:val="00376C36"/>
    <w:rsid w:val="00376DA2"/>
    <w:rsid w:val="00376E9D"/>
    <w:rsid w:val="0037709A"/>
    <w:rsid w:val="00377205"/>
    <w:rsid w:val="00377625"/>
    <w:rsid w:val="003776ED"/>
    <w:rsid w:val="00377758"/>
    <w:rsid w:val="003779DF"/>
    <w:rsid w:val="00377B0A"/>
    <w:rsid w:val="00377E99"/>
    <w:rsid w:val="00380038"/>
    <w:rsid w:val="00380113"/>
    <w:rsid w:val="003804EE"/>
    <w:rsid w:val="0038068F"/>
    <w:rsid w:val="003806BC"/>
    <w:rsid w:val="00380A8E"/>
    <w:rsid w:val="00380AA6"/>
    <w:rsid w:val="00380BB3"/>
    <w:rsid w:val="00380EA1"/>
    <w:rsid w:val="00380EA3"/>
    <w:rsid w:val="00381057"/>
    <w:rsid w:val="003810AC"/>
    <w:rsid w:val="00381203"/>
    <w:rsid w:val="00381561"/>
    <w:rsid w:val="00381833"/>
    <w:rsid w:val="00381BB4"/>
    <w:rsid w:val="00381D32"/>
    <w:rsid w:val="00381F87"/>
    <w:rsid w:val="003820AF"/>
    <w:rsid w:val="003822C7"/>
    <w:rsid w:val="00382A1D"/>
    <w:rsid w:val="00382C99"/>
    <w:rsid w:val="00382F30"/>
    <w:rsid w:val="00382F3C"/>
    <w:rsid w:val="00383072"/>
    <w:rsid w:val="003830A1"/>
    <w:rsid w:val="003832CD"/>
    <w:rsid w:val="00383AEC"/>
    <w:rsid w:val="00383B3A"/>
    <w:rsid w:val="00383F73"/>
    <w:rsid w:val="003840CC"/>
    <w:rsid w:val="003844A5"/>
    <w:rsid w:val="00384AF0"/>
    <w:rsid w:val="00384B18"/>
    <w:rsid w:val="00384CDD"/>
    <w:rsid w:val="00384DCB"/>
    <w:rsid w:val="003850FB"/>
    <w:rsid w:val="0038531A"/>
    <w:rsid w:val="003855B3"/>
    <w:rsid w:val="00385755"/>
    <w:rsid w:val="003857E5"/>
    <w:rsid w:val="00385A4A"/>
    <w:rsid w:val="00385BEA"/>
    <w:rsid w:val="00386246"/>
    <w:rsid w:val="00386366"/>
    <w:rsid w:val="003863DD"/>
    <w:rsid w:val="0038648E"/>
    <w:rsid w:val="00386816"/>
    <w:rsid w:val="00386B2D"/>
    <w:rsid w:val="00386B33"/>
    <w:rsid w:val="00386BAE"/>
    <w:rsid w:val="00386DD2"/>
    <w:rsid w:val="00387056"/>
    <w:rsid w:val="00387372"/>
    <w:rsid w:val="00387588"/>
    <w:rsid w:val="00387DF0"/>
    <w:rsid w:val="00387E04"/>
    <w:rsid w:val="00390662"/>
    <w:rsid w:val="003906FB"/>
    <w:rsid w:val="003908CF"/>
    <w:rsid w:val="00390D4E"/>
    <w:rsid w:val="0039109F"/>
    <w:rsid w:val="003910AE"/>
    <w:rsid w:val="00391473"/>
    <w:rsid w:val="003914A6"/>
    <w:rsid w:val="00391793"/>
    <w:rsid w:val="00391A0B"/>
    <w:rsid w:val="00391C61"/>
    <w:rsid w:val="00391EC3"/>
    <w:rsid w:val="0039219F"/>
    <w:rsid w:val="0039232E"/>
    <w:rsid w:val="003923EA"/>
    <w:rsid w:val="00392642"/>
    <w:rsid w:val="00392718"/>
    <w:rsid w:val="00392905"/>
    <w:rsid w:val="00392B91"/>
    <w:rsid w:val="00392CA6"/>
    <w:rsid w:val="00392CAA"/>
    <w:rsid w:val="00392E43"/>
    <w:rsid w:val="00392F64"/>
    <w:rsid w:val="00393124"/>
    <w:rsid w:val="00393355"/>
    <w:rsid w:val="003937E7"/>
    <w:rsid w:val="00393AF3"/>
    <w:rsid w:val="00393C0A"/>
    <w:rsid w:val="00393C4F"/>
    <w:rsid w:val="00393D1F"/>
    <w:rsid w:val="00393EC0"/>
    <w:rsid w:val="0039430D"/>
    <w:rsid w:val="003945E6"/>
    <w:rsid w:val="00394685"/>
    <w:rsid w:val="0039483E"/>
    <w:rsid w:val="003949AF"/>
    <w:rsid w:val="00394B20"/>
    <w:rsid w:val="00394B87"/>
    <w:rsid w:val="00394E75"/>
    <w:rsid w:val="00394FCE"/>
    <w:rsid w:val="00395143"/>
    <w:rsid w:val="003952FC"/>
    <w:rsid w:val="00395364"/>
    <w:rsid w:val="00395497"/>
    <w:rsid w:val="00395536"/>
    <w:rsid w:val="003956D5"/>
    <w:rsid w:val="003958E6"/>
    <w:rsid w:val="00395A83"/>
    <w:rsid w:val="00395D69"/>
    <w:rsid w:val="00395E5F"/>
    <w:rsid w:val="0039620E"/>
    <w:rsid w:val="0039638D"/>
    <w:rsid w:val="003963B6"/>
    <w:rsid w:val="00396614"/>
    <w:rsid w:val="00396799"/>
    <w:rsid w:val="00396877"/>
    <w:rsid w:val="00396896"/>
    <w:rsid w:val="00396925"/>
    <w:rsid w:val="00396938"/>
    <w:rsid w:val="00396A6F"/>
    <w:rsid w:val="00396A7E"/>
    <w:rsid w:val="00396DC2"/>
    <w:rsid w:val="00396E5F"/>
    <w:rsid w:val="00396F48"/>
    <w:rsid w:val="0039778F"/>
    <w:rsid w:val="00397C5B"/>
    <w:rsid w:val="003A015E"/>
    <w:rsid w:val="003A01B1"/>
    <w:rsid w:val="003A052F"/>
    <w:rsid w:val="003A07FF"/>
    <w:rsid w:val="003A0977"/>
    <w:rsid w:val="003A0B51"/>
    <w:rsid w:val="003A0C90"/>
    <w:rsid w:val="003A0E67"/>
    <w:rsid w:val="003A0F31"/>
    <w:rsid w:val="003A132F"/>
    <w:rsid w:val="003A13B3"/>
    <w:rsid w:val="003A13F6"/>
    <w:rsid w:val="003A14EE"/>
    <w:rsid w:val="003A18A5"/>
    <w:rsid w:val="003A1920"/>
    <w:rsid w:val="003A1BD8"/>
    <w:rsid w:val="003A1C69"/>
    <w:rsid w:val="003A231C"/>
    <w:rsid w:val="003A235E"/>
    <w:rsid w:val="003A23E6"/>
    <w:rsid w:val="003A24C4"/>
    <w:rsid w:val="003A2588"/>
    <w:rsid w:val="003A27DB"/>
    <w:rsid w:val="003A282D"/>
    <w:rsid w:val="003A284D"/>
    <w:rsid w:val="003A2B2A"/>
    <w:rsid w:val="003A2BED"/>
    <w:rsid w:val="003A2D72"/>
    <w:rsid w:val="003A2E5A"/>
    <w:rsid w:val="003A30BC"/>
    <w:rsid w:val="003A30F2"/>
    <w:rsid w:val="003A373A"/>
    <w:rsid w:val="003A3C67"/>
    <w:rsid w:val="003A3D41"/>
    <w:rsid w:val="003A4174"/>
    <w:rsid w:val="003A45B2"/>
    <w:rsid w:val="003A460D"/>
    <w:rsid w:val="003A468A"/>
    <w:rsid w:val="003A495D"/>
    <w:rsid w:val="003A4B1C"/>
    <w:rsid w:val="003A4BE0"/>
    <w:rsid w:val="003A4EA7"/>
    <w:rsid w:val="003A5194"/>
    <w:rsid w:val="003A53CC"/>
    <w:rsid w:val="003A558E"/>
    <w:rsid w:val="003A55B1"/>
    <w:rsid w:val="003A56B6"/>
    <w:rsid w:val="003A5751"/>
    <w:rsid w:val="003A5798"/>
    <w:rsid w:val="003A58DC"/>
    <w:rsid w:val="003A5A51"/>
    <w:rsid w:val="003A5D56"/>
    <w:rsid w:val="003A5DA0"/>
    <w:rsid w:val="003A5E9E"/>
    <w:rsid w:val="003A6119"/>
    <w:rsid w:val="003A631F"/>
    <w:rsid w:val="003A65DC"/>
    <w:rsid w:val="003A668E"/>
    <w:rsid w:val="003A6797"/>
    <w:rsid w:val="003A68E4"/>
    <w:rsid w:val="003A6944"/>
    <w:rsid w:val="003A6B48"/>
    <w:rsid w:val="003A6BED"/>
    <w:rsid w:val="003A6C19"/>
    <w:rsid w:val="003A6E79"/>
    <w:rsid w:val="003A71CD"/>
    <w:rsid w:val="003A74D7"/>
    <w:rsid w:val="003A758E"/>
    <w:rsid w:val="003A7812"/>
    <w:rsid w:val="003A7932"/>
    <w:rsid w:val="003A7AE0"/>
    <w:rsid w:val="003A7CCB"/>
    <w:rsid w:val="003A7F02"/>
    <w:rsid w:val="003B022F"/>
    <w:rsid w:val="003B074B"/>
    <w:rsid w:val="003B07ED"/>
    <w:rsid w:val="003B0CEB"/>
    <w:rsid w:val="003B114A"/>
    <w:rsid w:val="003B122A"/>
    <w:rsid w:val="003B14C7"/>
    <w:rsid w:val="003B1630"/>
    <w:rsid w:val="003B1A6C"/>
    <w:rsid w:val="003B1AFF"/>
    <w:rsid w:val="003B1C04"/>
    <w:rsid w:val="003B1D72"/>
    <w:rsid w:val="003B1DE7"/>
    <w:rsid w:val="003B2261"/>
    <w:rsid w:val="003B226E"/>
    <w:rsid w:val="003B234E"/>
    <w:rsid w:val="003B2578"/>
    <w:rsid w:val="003B25B2"/>
    <w:rsid w:val="003B2726"/>
    <w:rsid w:val="003B27AB"/>
    <w:rsid w:val="003B2930"/>
    <w:rsid w:val="003B2E69"/>
    <w:rsid w:val="003B2F23"/>
    <w:rsid w:val="003B2F45"/>
    <w:rsid w:val="003B2FC0"/>
    <w:rsid w:val="003B3162"/>
    <w:rsid w:val="003B31A6"/>
    <w:rsid w:val="003B32A4"/>
    <w:rsid w:val="003B3853"/>
    <w:rsid w:val="003B39EC"/>
    <w:rsid w:val="003B3CA9"/>
    <w:rsid w:val="003B4950"/>
    <w:rsid w:val="003B4AF6"/>
    <w:rsid w:val="003B4DC3"/>
    <w:rsid w:val="003B4E79"/>
    <w:rsid w:val="003B4ED5"/>
    <w:rsid w:val="003B527F"/>
    <w:rsid w:val="003B5350"/>
    <w:rsid w:val="003B5483"/>
    <w:rsid w:val="003B5832"/>
    <w:rsid w:val="003B5E7B"/>
    <w:rsid w:val="003B5FDE"/>
    <w:rsid w:val="003B604E"/>
    <w:rsid w:val="003B6123"/>
    <w:rsid w:val="003B64FD"/>
    <w:rsid w:val="003B686D"/>
    <w:rsid w:val="003B68B1"/>
    <w:rsid w:val="003B6A1C"/>
    <w:rsid w:val="003B6B19"/>
    <w:rsid w:val="003B70D5"/>
    <w:rsid w:val="003B715C"/>
    <w:rsid w:val="003B71EF"/>
    <w:rsid w:val="003B7502"/>
    <w:rsid w:val="003B77F7"/>
    <w:rsid w:val="003B7924"/>
    <w:rsid w:val="003B7AE5"/>
    <w:rsid w:val="003B7AF8"/>
    <w:rsid w:val="003B7BFD"/>
    <w:rsid w:val="003B7D27"/>
    <w:rsid w:val="003B7FBF"/>
    <w:rsid w:val="003C017E"/>
    <w:rsid w:val="003C036F"/>
    <w:rsid w:val="003C08A1"/>
    <w:rsid w:val="003C0987"/>
    <w:rsid w:val="003C0CB2"/>
    <w:rsid w:val="003C0F40"/>
    <w:rsid w:val="003C1070"/>
    <w:rsid w:val="003C1072"/>
    <w:rsid w:val="003C1076"/>
    <w:rsid w:val="003C10F1"/>
    <w:rsid w:val="003C15B8"/>
    <w:rsid w:val="003C1802"/>
    <w:rsid w:val="003C1AB8"/>
    <w:rsid w:val="003C1BF2"/>
    <w:rsid w:val="003C2035"/>
    <w:rsid w:val="003C237F"/>
    <w:rsid w:val="003C281D"/>
    <w:rsid w:val="003C2923"/>
    <w:rsid w:val="003C297A"/>
    <w:rsid w:val="003C303F"/>
    <w:rsid w:val="003C3332"/>
    <w:rsid w:val="003C334B"/>
    <w:rsid w:val="003C377B"/>
    <w:rsid w:val="003C37D3"/>
    <w:rsid w:val="003C3945"/>
    <w:rsid w:val="003C3C0F"/>
    <w:rsid w:val="003C3C82"/>
    <w:rsid w:val="003C3D19"/>
    <w:rsid w:val="003C4324"/>
    <w:rsid w:val="003C43E3"/>
    <w:rsid w:val="003C46AC"/>
    <w:rsid w:val="003C48E5"/>
    <w:rsid w:val="003C4A51"/>
    <w:rsid w:val="003C4AE6"/>
    <w:rsid w:val="003C4BD6"/>
    <w:rsid w:val="003C4DF1"/>
    <w:rsid w:val="003C4F4A"/>
    <w:rsid w:val="003C520E"/>
    <w:rsid w:val="003C526B"/>
    <w:rsid w:val="003C547C"/>
    <w:rsid w:val="003C5486"/>
    <w:rsid w:val="003C54A6"/>
    <w:rsid w:val="003C54D3"/>
    <w:rsid w:val="003C59D3"/>
    <w:rsid w:val="003C5A8A"/>
    <w:rsid w:val="003C5E40"/>
    <w:rsid w:val="003C601F"/>
    <w:rsid w:val="003C6266"/>
    <w:rsid w:val="003C6332"/>
    <w:rsid w:val="003C64C0"/>
    <w:rsid w:val="003C65A0"/>
    <w:rsid w:val="003C673E"/>
    <w:rsid w:val="003C6884"/>
    <w:rsid w:val="003C68C7"/>
    <w:rsid w:val="003C6CCB"/>
    <w:rsid w:val="003C6E19"/>
    <w:rsid w:val="003C705A"/>
    <w:rsid w:val="003C70FC"/>
    <w:rsid w:val="003C71FA"/>
    <w:rsid w:val="003C7280"/>
    <w:rsid w:val="003C74CC"/>
    <w:rsid w:val="003C7685"/>
    <w:rsid w:val="003C7B62"/>
    <w:rsid w:val="003C7CE7"/>
    <w:rsid w:val="003C7D5E"/>
    <w:rsid w:val="003C7E8F"/>
    <w:rsid w:val="003D04A7"/>
    <w:rsid w:val="003D0683"/>
    <w:rsid w:val="003D06FF"/>
    <w:rsid w:val="003D08E1"/>
    <w:rsid w:val="003D1125"/>
    <w:rsid w:val="003D1230"/>
    <w:rsid w:val="003D1251"/>
    <w:rsid w:val="003D157A"/>
    <w:rsid w:val="003D16BC"/>
    <w:rsid w:val="003D1768"/>
    <w:rsid w:val="003D1B93"/>
    <w:rsid w:val="003D1BF6"/>
    <w:rsid w:val="003D1D41"/>
    <w:rsid w:val="003D1DFB"/>
    <w:rsid w:val="003D20F5"/>
    <w:rsid w:val="003D2113"/>
    <w:rsid w:val="003D21BB"/>
    <w:rsid w:val="003D223B"/>
    <w:rsid w:val="003D2712"/>
    <w:rsid w:val="003D2896"/>
    <w:rsid w:val="003D28A0"/>
    <w:rsid w:val="003D298B"/>
    <w:rsid w:val="003D2D00"/>
    <w:rsid w:val="003D2F5A"/>
    <w:rsid w:val="003D2FC2"/>
    <w:rsid w:val="003D3446"/>
    <w:rsid w:val="003D3977"/>
    <w:rsid w:val="003D3A86"/>
    <w:rsid w:val="003D3B80"/>
    <w:rsid w:val="003D3C20"/>
    <w:rsid w:val="003D404E"/>
    <w:rsid w:val="003D416C"/>
    <w:rsid w:val="003D4BD8"/>
    <w:rsid w:val="003D4EA5"/>
    <w:rsid w:val="003D4EE5"/>
    <w:rsid w:val="003D4FC2"/>
    <w:rsid w:val="003D5412"/>
    <w:rsid w:val="003D5523"/>
    <w:rsid w:val="003D56E4"/>
    <w:rsid w:val="003D58C7"/>
    <w:rsid w:val="003D58FD"/>
    <w:rsid w:val="003D5973"/>
    <w:rsid w:val="003D5A43"/>
    <w:rsid w:val="003D6103"/>
    <w:rsid w:val="003D6209"/>
    <w:rsid w:val="003D6389"/>
    <w:rsid w:val="003D63A3"/>
    <w:rsid w:val="003D63BB"/>
    <w:rsid w:val="003D659E"/>
    <w:rsid w:val="003D67F7"/>
    <w:rsid w:val="003D68B1"/>
    <w:rsid w:val="003D69CB"/>
    <w:rsid w:val="003D6A44"/>
    <w:rsid w:val="003D6B94"/>
    <w:rsid w:val="003D6CC9"/>
    <w:rsid w:val="003D6FF2"/>
    <w:rsid w:val="003D71D3"/>
    <w:rsid w:val="003D7320"/>
    <w:rsid w:val="003D73CE"/>
    <w:rsid w:val="003D7A02"/>
    <w:rsid w:val="003D7A0A"/>
    <w:rsid w:val="003D7A74"/>
    <w:rsid w:val="003D7C31"/>
    <w:rsid w:val="003D7EF5"/>
    <w:rsid w:val="003E010F"/>
    <w:rsid w:val="003E0128"/>
    <w:rsid w:val="003E0285"/>
    <w:rsid w:val="003E02ED"/>
    <w:rsid w:val="003E0372"/>
    <w:rsid w:val="003E03D1"/>
    <w:rsid w:val="003E059D"/>
    <w:rsid w:val="003E06A3"/>
    <w:rsid w:val="003E0724"/>
    <w:rsid w:val="003E083C"/>
    <w:rsid w:val="003E08D2"/>
    <w:rsid w:val="003E09F1"/>
    <w:rsid w:val="003E0C20"/>
    <w:rsid w:val="003E0FBA"/>
    <w:rsid w:val="003E18C9"/>
    <w:rsid w:val="003E2266"/>
    <w:rsid w:val="003E233B"/>
    <w:rsid w:val="003E2725"/>
    <w:rsid w:val="003E27CA"/>
    <w:rsid w:val="003E29CD"/>
    <w:rsid w:val="003E2A64"/>
    <w:rsid w:val="003E2BB0"/>
    <w:rsid w:val="003E30A6"/>
    <w:rsid w:val="003E312F"/>
    <w:rsid w:val="003E325C"/>
    <w:rsid w:val="003E342D"/>
    <w:rsid w:val="003E3477"/>
    <w:rsid w:val="003E353E"/>
    <w:rsid w:val="003E3596"/>
    <w:rsid w:val="003E3730"/>
    <w:rsid w:val="003E3886"/>
    <w:rsid w:val="003E3890"/>
    <w:rsid w:val="003E3976"/>
    <w:rsid w:val="003E39A9"/>
    <w:rsid w:val="003E3A3F"/>
    <w:rsid w:val="003E3ACC"/>
    <w:rsid w:val="003E3FE2"/>
    <w:rsid w:val="003E4847"/>
    <w:rsid w:val="003E4ADE"/>
    <w:rsid w:val="003E4BA9"/>
    <w:rsid w:val="003E4D11"/>
    <w:rsid w:val="003E50C3"/>
    <w:rsid w:val="003E529E"/>
    <w:rsid w:val="003E579C"/>
    <w:rsid w:val="003E59D8"/>
    <w:rsid w:val="003E5E1F"/>
    <w:rsid w:val="003E624A"/>
    <w:rsid w:val="003E66AC"/>
    <w:rsid w:val="003E68D8"/>
    <w:rsid w:val="003E6A67"/>
    <w:rsid w:val="003E7744"/>
    <w:rsid w:val="003E79AE"/>
    <w:rsid w:val="003E7D42"/>
    <w:rsid w:val="003E7DD8"/>
    <w:rsid w:val="003E7EDD"/>
    <w:rsid w:val="003F0315"/>
    <w:rsid w:val="003F0457"/>
    <w:rsid w:val="003F06D0"/>
    <w:rsid w:val="003F0A44"/>
    <w:rsid w:val="003F0D5E"/>
    <w:rsid w:val="003F12AF"/>
    <w:rsid w:val="003F14D8"/>
    <w:rsid w:val="003F14FC"/>
    <w:rsid w:val="003F1931"/>
    <w:rsid w:val="003F1CBC"/>
    <w:rsid w:val="003F20E6"/>
    <w:rsid w:val="003F2137"/>
    <w:rsid w:val="003F2819"/>
    <w:rsid w:val="003F2C12"/>
    <w:rsid w:val="003F2D32"/>
    <w:rsid w:val="003F2D5F"/>
    <w:rsid w:val="003F2DAE"/>
    <w:rsid w:val="003F2FD1"/>
    <w:rsid w:val="003F301E"/>
    <w:rsid w:val="003F31E1"/>
    <w:rsid w:val="003F3289"/>
    <w:rsid w:val="003F3729"/>
    <w:rsid w:val="003F37C1"/>
    <w:rsid w:val="003F37C7"/>
    <w:rsid w:val="003F3A2C"/>
    <w:rsid w:val="003F3B7E"/>
    <w:rsid w:val="003F3C4B"/>
    <w:rsid w:val="003F3E93"/>
    <w:rsid w:val="003F3EC7"/>
    <w:rsid w:val="003F418F"/>
    <w:rsid w:val="003F4392"/>
    <w:rsid w:val="003F4773"/>
    <w:rsid w:val="003F4A6E"/>
    <w:rsid w:val="003F500B"/>
    <w:rsid w:val="003F500D"/>
    <w:rsid w:val="003F52E3"/>
    <w:rsid w:val="003F5488"/>
    <w:rsid w:val="003F54C1"/>
    <w:rsid w:val="003F5558"/>
    <w:rsid w:val="003F56AB"/>
    <w:rsid w:val="003F56FC"/>
    <w:rsid w:val="003F58D8"/>
    <w:rsid w:val="003F5C6D"/>
    <w:rsid w:val="003F6134"/>
    <w:rsid w:val="003F621E"/>
    <w:rsid w:val="003F6235"/>
    <w:rsid w:val="003F6313"/>
    <w:rsid w:val="003F71CE"/>
    <w:rsid w:val="003F751F"/>
    <w:rsid w:val="003F771C"/>
    <w:rsid w:val="003F77FF"/>
    <w:rsid w:val="003F7C9F"/>
    <w:rsid w:val="003F7DC5"/>
    <w:rsid w:val="00400680"/>
    <w:rsid w:val="00400728"/>
    <w:rsid w:val="004009A9"/>
    <w:rsid w:val="00400CC3"/>
    <w:rsid w:val="0040116E"/>
    <w:rsid w:val="0040134D"/>
    <w:rsid w:val="004015C2"/>
    <w:rsid w:val="004018C0"/>
    <w:rsid w:val="00401E7C"/>
    <w:rsid w:val="0040213D"/>
    <w:rsid w:val="00402606"/>
    <w:rsid w:val="00402686"/>
    <w:rsid w:val="00402791"/>
    <w:rsid w:val="004027A9"/>
    <w:rsid w:val="004029C5"/>
    <w:rsid w:val="00402BB4"/>
    <w:rsid w:val="00402C59"/>
    <w:rsid w:val="00402CFF"/>
    <w:rsid w:val="00402EB2"/>
    <w:rsid w:val="00402FB4"/>
    <w:rsid w:val="0040346C"/>
    <w:rsid w:val="004034F1"/>
    <w:rsid w:val="00403909"/>
    <w:rsid w:val="00403D06"/>
    <w:rsid w:val="00403FD8"/>
    <w:rsid w:val="00403FED"/>
    <w:rsid w:val="00404172"/>
    <w:rsid w:val="0040438A"/>
    <w:rsid w:val="004046DD"/>
    <w:rsid w:val="00404741"/>
    <w:rsid w:val="00404760"/>
    <w:rsid w:val="004048FC"/>
    <w:rsid w:val="00404C83"/>
    <w:rsid w:val="00404CCD"/>
    <w:rsid w:val="00404E1A"/>
    <w:rsid w:val="004051AA"/>
    <w:rsid w:val="0040528C"/>
    <w:rsid w:val="004054C2"/>
    <w:rsid w:val="004058E8"/>
    <w:rsid w:val="00405BA0"/>
    <w:rsid w:val="00405C8A"/>
    <w:rsid w:val="00405F51"/>
    <w:rsid w:val="0040650F"/>
    <w:rsid w:val="00406797"/>
    <w:rsid w:val="00406C14"/>
    <w:rsid w:val="00406DDD"/>
    <w:rsid w:val="00406FB6"/>
    <w:rsid w:val="00407257"/>
    <w:rsid w:val="0040762C"/>
    <w:rsid w:val="00407CEA"/>
    <w:rsid w:val="00407D9E"/>
    <w:rsid w:val="00407DA6"/>
    <w:rsid w:val="00407FAE"/>
    <w:rsid w:val="00410004"/>
    <w:rsid w:val="00410412"/>
    <w:rsid w:val="00410564"/>
    <w:rsid w:val="00410794"/>
    <w:rsid w:val="004109BD"/>
    <w:rsid w:val="00410AE8"/>
    <w:rsid w:val="00410E7A"/>
    <w:rsid w:val="00411759"/>
    <w:rsid w:val="00411C13"/>
    <w:rsid w:val="00411CEC"/>
    <w:rsid w:val="00411D20"/>
    <w:rsid w:val="00411F60"/>
    <w:rsid w:val="0041221E"/>
    <w:rsid w:val="004123BC"/>
    <w:rsid w:val="0041292E"/>
    <w:rsid w:val="00412A3B"/>
    <w:rsid w:val="00412AD4"/>
    <w:rsid w:val="00412C31"/>
    <w:rsid w:val="00412D4B"/>
    <w:rsid w:val="00412D6A"/>
    <w:rsid w:val="00413087"/>
    <w:rsid w:val="0041321F"/>
    <w:rsid w:val="004134AA"/>
    <w:rsid w:val="00413C67"/>
    <w:rsid w:val="00413D1E"/>
    <w:rsid w:val="004143CE"/>
    <w:rsid w:val="0041465C"/>
    <w:rsid w:val="00414742"/>
    <w:rsid w:val="004147BA"/>
    <w:rsid w:val="00414B5C"/>
    <w:rsid w:val="00414DF9"/>
    <w:rsid w:val="0041535C"/>
    <w:rsid w:val="004154DD"/>
    <w:rsid w:val="004154F5"/>
    <w:rsid w:val="0041590B"/>
    <w:rsid w:val="00415969"/>
    <w:rsid w:val="00415D36"/>
    <w:rsid w:val="00416274"/>
    <w:rsid w:val="0041652A"/>
    <w:rsid w:val="004165C6"/>
    <w:rsid w:val="00416667"/>
    <w:rsid w:val="00416CFD"/>
    <w:rsid w:val="00416DC0"/>
    <w:rsid w:val="00416EE8"/>
    <w:rsid w:val="0041753C"/>
    <w:rsid w:val="00417ABB"/>
    <w:rsid w:val="00417B18"/>
    <w:rsid w:val="00417C8F"/>
    <w:rsid w:val="00420295"/>
    <w:rsid w:val="00420356"/>
    <w:rsid w:val="00420406"/>
    <w:rsid w:val="0042040B"/>
    <w:rsid w:val="004206DD"/>
    <w:rsid w:val="00420927"/>
    <w:rsid w:val="00420CBE"/>
    <w:rsid w:val="00420D3E"/>
    <w:rsid w:val="00420E8F"/>
    <w:rsid w:val="00421024"/>
    <w:rsid w:val="0042121C"/>
    <w:rsid w:val="00421357"/>
    <w:rsid w:val="0042174E"/>
    <w:rsid w:val="004217CA"/>
    <w:rsid w:val="004218C1"/>
    <w:rsid w:val="00421F56"/>
    <w:rsid w:val="004222FC"/>
    <w:rsid w:val="00422521"/>
    <w:rsid w:val="00422A52"/>
    <w:rsid w:val="00422C3C"/>
    <w:rsid w:val="00422ECF"/>
    <w:rsid w:val="004230E1"/>
    <w:rsid w:val="00423117"/>
    <w:rsid w:val="00423216"/>
    <w:rsid w:val="0042323E"/>
    <w:rsid w:val="00423576"/>
    <w:rsid w:val="004237D0"/>
    <w:rsid w:val="00423942"/>
    <w:rsid w:val="00423B59"/>
    <w:rsid w:val="00423D73"/>
    <w:rsid w:val="00423D88"/>
    <w:rsid w:val="00423E19"/>
    <w:rsid w:val="00423ECD"/>
    <w:rsid w:val="004240A2"/>
    <w:rsid w:val="004240B1"/>
    <w:rsid w:val="0042437A"/>
    <w:rsid w:val="00424560"/>
    <w:rsid w:val="00424678"/>
    <w:rsid w:val="004249F3"/>
    <w:rsid w:val="00424B6D"/>
    <w:rsid w:val="00424F0F"/>
    <w:rsid w:val="00424FBE"/>
    <w:rsid w:val="00425828"/>
    <w:rsid w:val="00425D96"/>
    <w:rsid w:val="0042603D"/>
    <w:rsid w:val="0042615D"/>
    <w:rsid w:val="0042617B"/>
    <w:rsid w:val="00426375"/>
    <w:rsid w:val="00426400"/>
    <w:rsid w:val="004264BE"/>
    <w:rsid w:val="00426511"/>
    <w:rsid w:val="00426527"/>
    <w:rsid w:val="00426AAD"/>
    <w:rsid w:val="00426EB6"/>
    <w:rsid w:val="0042709D"/>
    <w:rsid w:val="0042722C"/>
    <w:rsid w:val="004276DD"/>
    <w:rsid w:val="00427791"/>
    <w:rsid w:val="00427949"/>
    <w:rsid w:val="00427B7E"/>
    <w:rsid w:val="00430177"/>
    <w:rsid w:val="00430927"/>
    <w:rsid w:val="00430A2D"/>
    <w:rsid w:val="00430B9C"/>
    <w:rsid w:val="00430C76"/>
    <w:rsid w:val="00430E29"/>
    <w:rsid w:val="004310BF"/>
    <w:rsid w:val="0043122E"/>
    <w:rsid w:val="004317FE"/>
    <w:rsid w:val="00431F8D"/>
    <w:rsid w:val="00431F9A"/>
    <w:rsid w:val="004321F3"/>
    <w:rsid w:val="00432204"/>
    <w:rsid w:val="0043229F"/>
    <w:rsid w:val="0043287E"/>
    <w:rsid w:val="0043295B"/>
    <w:rsid w:val="00432CF2"/>
    <w:rsid w:val="00432D67"/>
    <w:rsid w:val="00432E8F"/>
    <w:rsid w:val="00432FAB"/>
    <w:rsid w:val="0043304B"/>
    <w:rsid w:val="0043327B"/>
    <w:rsid w:val="00433479"/>
    <w:rsid w:val="00433560"/>
    <w:rsid w:val="004336A6"/>
    <w:rsid w:val="00433827"/>
    <w:rsid w:val="004338A3"/>
    <w:rsid w:val="00433D1D"/>
    <w:rsid w:val="00433F16"/>
    <w:rsid w:val="0043447E"/>
    <w:rsid w:val="00434541"/>
    <w:rsid w:val="00434568"/>
    <w:rsid w:val="004346F5"/>
    <w:rsid w:val="0043478C"/>
    <w:rsid w:val="00434826"/>
    <w:rsid w:val="00434F42"/>
    <w:rsid w:val="00434F46"/>
    <w:rsid w:val="00435184"/>
    <w:rsid w:val="004354FC"/>
    <w:rsid w:val="004357EA"/>
    <w:rsid w:val="0043595F"/>
    <w:rsid w:val="00435B3D"/>
    <w:rsid w:val="00435C4C"/>
    <w:rsid w:val="00435EA2"/>
    <w:rsid w:val="00436131"/>
    <w:rsid w:val="00436431"/>
    <w:rsid w:val="00436671"/>
    <w:rsid w:val="0043672E"/>
    <w:rsid w:val="0043683A"/>
    <w:rsid w:val="00436863"/>
    <w:rsid w:val="0043686E"/>
    <w:rsid w:val="0043690D"/>
    <w:rsid w:val="00436BB5"/>
    <w:rsid w:val="00436E9F"/>
    <w:rsid w:val="00436F7D"/>
    <w:rsid w:val="0043719A"/>
    <w:rsid w:val="004371D3"/>
    <w:rsid w:val="0043735D"/>
    <w:rsid w:val="004373CC"/>
    <w:rsid w:val="004374D5"/>
    <w:rsid w:val="004376EB"/>
    <w:rsid w:val="004379EA"/>
    <w:rsid w:val="00440432"/>
    <w:rsid w:val="004406CC"/>
    <w:rsid w:val="004407BD"/>
    <w:rsid w:val="00440A56"/>
    <w:rsid w:val="00440E33"/>
    <w:rsid w:val="00441024"/>
    <w:rsid w:val="00441547"/>
    <w:rsid w:val="0044192B"/>
    <w:rsid w:val="00441F3C"/>
    <w:rsid w:val="00441FF3"/>
    <w:rsid w:val="0044208B"/>
    <w:rsid w:val="004421A1"/>
    <w:rsid w:val="004425ED"/>
    <w:rsid w:val="00442681"/>
    <w:rsid w:val="00442BBC"/>
    <w:rsid w:val="00443026"/>
    <w:rsid w:val="0044303F"/>
    <w:rsid w:val="004436E3"/>
    <w:rsid w:val="00443E03"/>
    <w:rsid w:val="004440D9"/>
    <w:rsid w:val="00444119"/>
    <w:rsid w:val="00444172"/>
    <w:rsid w:val="00444499"/>
    <w:rsid w:val="00444CFF"/>
    <w:rsid w:val="00444FD1"/>
    <w:rsid w:val="00445018"/>
    <w:rsid w:val="00445093"/>
    <w:rsid w:val="00445419"/>
    <w:rsid w:val="004454B6"/>
    <w:rsid w:val="0044577E"/>
    <w:rsid w:val="00445783"/>
    <w:rsid w:val="00445889"/>
    <w:rsid w:val="004458ED"/>
    <w:rsid w:val="00445EA7"/>
    <w:rsid w:val="00445F69"/>
    <w:rsid w:val="0044620F"/>
    <w:rsid w:val="00446294"/>
    <w:rsid w:val="004464D4"/>
    <w:rsid w:val="00446878"/>
    <w:rsid w:val="004468C2"/>
    <w:rsid w:val="00446944"/>
    <w:rsid w:val="004469C2"/>
    <w:rsid w:val="004471A5"/>
    <w:rsid w:val="00447266"/>
    <w:rsid w:val="004474BA"/>
    <w:rsid w:val="0044771D"/>
    <w:rsid w:val="00447852"/>
    <w:rsid w:val="004478E7"/>
    <w:rsid w:val="00447A27"/>
    <w:rsid w:val="00447B3B"/>
    <w:rsid w:val="00447F0F"/>
    <w:rsid w:val="00450258"/>
    <w:rsid w:val="0045027A"/>
    <w:rsid w:val="0045040F"/>
    <w:rsid w:val="00450450"/>
    <w:rsid w:val="0045052C"/>
    <w:rsid w:val="00450671"/>
    <w:rsid w:val="0045088B"/>
    <w:rsid w:val="00450A3E"/>
    <w:rsid w:val="00450B3F"/>
    <w:rsid w:val="00450D9A"/>
    <w:rsid w:val="004515F9"/>
    <w:rsid w:val="00451635"/>
    <w:rsid w:val="00451CF8"/>
    <w:rsid w:val="00451FAB"/>
    <w:rsid w:val="004527F2"/>
    <w:rsid w:val="004528C7"/>
    <w:rsid w:val="004529BB"/>
    <w:rsid w:val="00452A28"/>
    <w:rsid w:val="00452B9A"/>
    <w:rsid w:val="00453135"/>
    <w:rsid w:val="0045315A"/>
    <w:rsid w:val="00453497"/>
    <w:rsid w:val="0045358A"/>
    <w:rsid w:val="00453B0D"/>
    <w:rsid w:val="00453C7B"/>
    <w:rsid w:val="00453C81"/>
    <w:rsid w:val="00453D5E"/>
    <w:rsid w:val="00454201"/>
    <w:rsid w:val="0045420F"/>
    <w:rsid w:val="004542E7"/>
    <w:rsid w:val="00454502"/>
    <w:rsid w:val="00454988"/>
    <w:rsid w:val="00454CB7"/>
    <w:rsid w:val="00454E1A"/>
    <w:rsid w:val="00454F21"/>
    <w:rsid w:val="0045527D"/>
    <w:rsid w:val="0045553C"/>
    <w:rsid w:val="00455888"/>
    <w:rsid w:val="004559C1"/>
    <w:rsid w:val="00455D76"/>
    <w:rsid w:val="00455EA7"/>
    <w:rsid w:val="0045652D"/>
    <w:rsid w:val="004565DD"/>
    <w:rsid w:val="0045665D"/>
    <w:rsid w:val="00456742"/>
    <w:rsid w:val="0045674D"/>
    <w:rsid w:val="004571D9"/>
    <w:rsid w:val="00457238"/>
    <w:rsid w:val="004572B6"/>
    <w:rsid w:val="004576BE"/>
    <w:rsid w:val="00457762"/>
    <w:rsid w:val="00457918"/>
    <w:rsid w:val="00457A4E"/>
    <w:rsid w:val="00457CEE"/>
    <w:rsid w:val="00457D43"/>
    <w:rsid w:val="00457E7C"/>
    <w:rsid w:val="0046020B"/>
    <w:rsid w:val="00460233"/>
    <w:rsid w:val="00460462"/>
    <w:rsid w:val="00460819"/>
    <w:rsid w:val="00460910"/>
    <w:rsid w:val="00460942"/>
    <w:rsid w:val="00460A87"/>
    <w:rsid w:val="00460F1A"/>
    <w:rsid w:val="00460F53"/>
    <w:rsid w:val="004610D4"/>
    <w:rsid w:val="004616D3"/>
    <w:rsid w:val="00461E93"/>
    <w:rsid w:val="004624ED"/>
    <w:rsid w:val="00462AA0"/>
    <w:rsid w:val="00462D0A"/>
    <w:rsid w:val="00462F4F"/>
    <w:rsid w:val="00463265"/>
    <w:rsid w:val="0046339D"/>
    <w:rsid w:val="0046339E"/>
    <w:rsid w:val="00463944"/>
    <w:rsid w:val="00463A4C"/>
    <w:rsid w:val="00463C49"/>
    <w:rsid w:val="00463F93"/>
    <w:rsid w:val="0046442A"/>
    <w:rsid w:val="004648E8"/>
    <w:rsid w:val="0046496B"/>
    <w:rsid w:val="00464E71"/>
    <w:rsid w:val="004652F7"/>
    <w:rsid w:val="0046582A"/>
    <w:rsid w:val="00465D73"/>
    <w:rsid w:val="00465E0C"/>
    <w:rsid w:val="00465E5F"/>
    <w:rsid w:val="0046665A"/>
    <w:rsid w:val="004667CC"/>
    <w:rsid w:val="004667DD"/>
    <w:rsid w:val="00466806"/>
    <w:rsid w:val="00466893"/>
    <w:rsid w:val="00466DCF"/>
    <w:rsid w:val="00466ECC"/>
    <w:rsid w:val="00466FAE"/>
    <w:rsid w:val="004672CE"/>
    <w:rsid w:val="00467691"/>
    <w:rsid w:val="00467CD3"/>
    <w:rsid w:val="00467D73"/>
    <w:rsid w:val="004703B3"/>
    <w:rsid w:val="00470912"/>
    <w:rsid w:val="00470D49"/>
    <w:rsid w:val="00470E28"/>
    <w:rsid w:val="00470FA3"/>
    <w:rsid w:val="004711F7"/>
    <w:rsid w:val="00471706"/>
    <w:rsid w:val="00471A87"/>
    <w:rsid w:val="00471D33"/>
    <w:rsid w:val="00471E7D"/>
    <w:rsid w:val="00471FA7"/>
    <w:rsid w:val="004722AA"/>
    <w:rsid w:val="0047238E"/>
    <w:rsid w:val="004723E7"/>
    <w:rsid w:val="004726CB"/>
    <w:rsid w:val="004726CF"/>
    <w:rsid w:val="004729EA"/>
    <w:rsid w:val="00472C26"/>
    <w:rsid w:val="00472D17"/>
    <w:rsid w:val="00472DCB"/>
    <w:rsid w:val="00473140"/>
    <w:rsid w:val="00473280"/>
    <w:rsid w:val="004735A3"/>
    <w:rsid w:val="0047362C"/>
    <w:rsid w:val="004736AB"/>
    <w:rsid w:val="00473782"/>
    <w:rsid w:val="004737B8"/>
    <w:rsid w:val="004738F7"/>
    <w:rsid w:val="00473E75"/>
    <w:rsid w:val="00474196"/>
    <w:rsid w:val="004742D3"/>
    <w:rsid w:val="0047448E"/>
    <w:rsid w:val="00474564"/>
    <w:rsid w:val="00474606"/>
    <w:rsid w:val="004747EA"/>
    <w:rsid w:val="004748EB"/>
    <w:rsid w:val="004748F2"/>
    <w:rsid w:val="00474A09"/>
    <w:rsid w:val="00474AB6"/>
    <w:rsid w:val="00474B99"/>
    <w:rsid w:val="00475AEF"/>
    <w:rsid w:val="00475C22"/>
    <w:rsid w:val="00475CD6"/>
    <w:rsid w:val="00475D28"/>
    <w:rsid w:val="00475D9C"/>
    <w:rsid w:val="00475EAE"/>
    <w:rsid w:val="00475F1A"/>
    <w:rsid w:val="0047628A"/>
    <w:rsid w:val="004763E7"/>
    <w:rsid w:val="00476405"/>
    <w:rsid w:val="00476607"/>
    <w:rsid w:val="004766C7"/>
    <w:rsid w:val="00476775"/>
    <w:rsid w:val="004769EF"/>
    <w:rsid w:val="00476ACA"/>
    <w:rsid w:val="00476B9F"/>
    <w:rsid w:val="00476BBF"/>
    <w:rsid w:val="00476D4E"/>
    <w:rsid w:val="00476F79"/>
    <w:rsid w:val="00477255"/>
    <w:rsid w:val="004772FE"/>
    <w:rsid w:val="004775FF"/>
    <w:rsid w:val="00477B8F"/>
    <w:rsid w:val="00477C4D"/>
    <w:rsid w:val="004800BB"/>
    <w:rsid w:val="004804E7"/>
    <w:rsid w:val="004804EB"/>
    <w:rsid w:val="00480686"/>
    <w:rsid w:val="00480CC8"/>
    <w:rsid w:val="00480F86"/>
    <w:rsid w:val="00480FF8"/>
    <w:rsid w:val="00481221"/>
    <w:rsid w:val="00481553"/>
    <w:rsid w:val="00481585"/>
    <w:rsid w:val="004815AD"/>
    <w:rsid w:val="004817E0"/>
    <w:rsid w:val="00481C0F"/>
    <w:rsid w:val="00481CE0"/>
    <w:rsid w:val="00481F92"/>
    <w:rsid w:val="004821B6"/>
    <w:rsid w:val="0048253F"/>
    <w:rsid w:val="0048287E"/>
    <w:rsid w:val="00482A25"/>
    <w:rsid w:val="00482A7B"/>
    <w:rsid w:val="00482E30"/>
    <w:rsid w:val="00482E59"/>
    <w:rsid w:val="004832CE"/>
    <w:rsid w:val="00483391"/>
    <w:rsid w:val="0048357B"/>
    <w:rsid w:val="00483962"/>
    <w:rsid w:val="00483E0B"/>
    <w:rsid w:val="00483F2A"/>
    <w:rsid w:val="0048434D"/>
    <w:rsid w:val="0048477E"/>
    <w:rsid w:val="00484A59"/>
    <w:rsid w:val="00484B00"/>
    <w:rsid w:val="00484C08"/>
    <w:rsid w:val="00484F13"/>
    <w:rsid w:val="004850AD"/>
    <w:rsid w:val="00485796"/>
    <w:rsid w:val="00485B02"/>
    <w:rsid w:val="00485D15"/>
    <w:rsid w:val="00485E87"/>
    <w:rsid w:val="0048616F"/>
    <w:rsid w:val="0048649A"/>
    <w:rsid w:val="004866FC"/>
    <w:rsid w:val="00486840"/>
    <w:rsid w:val="0048700E"/>
    <w:rsid w:val="00487141"/>
    <w:rsid w:val="00487580"/>
    <w:rsid w:val="00487687"/>
    <w:rsid w:val="0048770F"/>
    <w:rsid w:val="00487954"/>
    <w:rsid w:val="00487A40"/>
    <w:rsid w:val="00487D49"/>
    <w:rsid w:val="00487FEE"/>
    <w:rsid w:val="0049000F"/>
    <w:rsid w:val="004900C7"/>
    <w:rsid w:val="00490140"/>
    <w:rsid w:val="00490512"/>
    <w:rsid w:val="00490CFC"/>
    <w:rsid w:val="00490EA0"/>
    <w:rsid w:val="00490FA6"/>
    <w:rsid w:val="0049135E"/>
    <w:rsid w:val="004913D6"/>
    <w:rsid w:val="004914E9"/>
    <w:rsid w:val="00491516"/>
    <w:rsid w:val="004915DB"/>
    <w:rsid w:val="004916D3"/>
    <w:rsid w:val="00491A47"/>
    <w:rsid w:val="0049236D"/>
    <w:rsid w:val="004924EA"/>
    <w:rsid w:val="0049251E"/>
    <w:rsid w:val="0049294C"/>
    <w:rsid w:val="00492DD1"/>
    <w:rsid w:val="0049386C"/>
    <w:rsid w:val="0049389B"/>
    <w:rsid w:val="00493B85"/>
    <w:rsid w:val="00493D2C"/>
    <w:rsid w:val="00493EB1"/>
    <w:rsid w:val="00493EBF"/>
    <w:rsid w:val="0049409A"/>
    <w:rsid w:val="004940C4"/>
    <w:rsid w:val="004941F7"/>
    <w:rsid w:val="00494275"/>
    <w:rsid w:val="00494330"/>
    <w:rsid w:val="00494340"/>
    <w:rsid w:val="004943D9"/>
    <w:rsid w:val="0049462B"/>
    <w:rsid w:val="00494734"/>
    <w:rsid w:val="00494785"/>
    <w:rsid w:val="00494974"/>
    <w:rsid w:val="00494CC2"/>
    <w:rsid w:val="00494DA7"/>
    <w:rsid w:val="004950EE"/>
    <w:rsid w:val="00495142"/>
    <w:rsid w:val="00495319"/>
    <w:rsid w:val="00495543"/>
    <w:rsid w:val="00495758"/>
    <w:rsid w:val="0049585A"/>
    <w:rsid w:val="00495A45"/>
    <w:rsid w:val="004960BD"/>
    <w:rsid w:val="0049614A"/>
    <w:rsid w:val="00496154"/>
    <w:rsid w:val="0049638C"/>
    <w:rsid w:val="004964DF"/>
    <w:rsid w:val="00496A06"/>
    <w:rsid w:val="00496BEF"/>
    <w:rsid w:val="00496D1C"/>
    <w:rsid w:val="004971AB"/>
    <w:rsid w:val="004971FD"/>
    <w:rsid w:val="004972A4"/>
    <w:rsid w:val="00497351"/>
    <w:rsid w:val="00497489"/>
    <w:rsid w:val="004974FF"/>
    <w:rsid w:val="00497519"/>
    <w:rsid w:val="00497579"/>
    <w:rsid w:val="004977DF"/>
    <w:rsid w:val="0049787E"/>
    <w:rsid w:val="00497BBA"/>
    <w:rsid w:val="00497DA4"/>
    <w:rsid w:val="004A019A"/>
    <w:rsid w:val="004A01C9"/>
    <w:rsid w:val="004A05F1"/>
    <w:rsid w:val="004A06A9"/>
    <w:rsid w:val="004A0711"/>
    <w:rsid w:val="004A0C44"/>
    <w:rsid w:val="004A0D31"/>
    <w:rsid w:val="004A1110"/>
    <w:rsid w:val="004A144E"/>
    <w:rsid w:val="004A15CC"/>
    <w:rsid w:val="004A1773"/>
    <w:rsid w:val="004A1A14"/>
    <w:rsid w:val="004A1BB6"/>
    <w:rsid w:val="004A1E06"/>
    <w:rsid w:val="004A2058"/>
    <w:rsid w:val="004A2210"/>
    <w:rsid w:val="004A2232"/>
    <w:rsid w:val="004A2384"/>
    <w:rsid w:val="004A2694"/>
    <w:rsid w:val="004A26CF"/>
    <w:rsid w:val="004A2CF7"/>
    <w:rsid w:val="004A301A"/>
    <w:rsid w:val="004A30A2"/>
    <w:rsid w:val="004A32C4"/>
    <w:rsid w:val="004A34BF"/>
    <w:rsid w:val="004A378A"/>
    <w:rsid w:val="004A3997"/>
    <w:rsid w:val="004A3C62"/>
    <w:rsid w:val="004A3CE7"/>
    <w:rsid w:val="004A3D07"/>
    <w:rsid w:val="004A3EA7"/>
    <w:rsid w:val="004A4054"/>
    <w:rsid w:val="004A42B1"/>
    <w:rsid w:val="004A436C"/>
    <w:rsid w:val="004A4426"/>
    <w:rsid w:val="004A4651"/>
    <w:rsid w:val="004A49ED"/>
    <w:rsid w:val="004A4AFB"/>
    <w:rsid w:val="004A4FC5"/>
    <w:rsid w:val="004A4FE1"/>
    <w:rsid w:val="004A5002"/>
    <w:rsid w:val="004A536A"/>
    <w:rsid w:val="004A55A1"/>
    <w:rsid w:val="004A57FC"/>
    <w:rsid w:val="004A5CF0"/>
    <w:rsid w:val="004A5DDE"/>
    <w:rsid w:val="004A5E0B"/>
    <w:rsid w:val="004A5EBC"/>
    <w:rsid w:val="004A5EDC"/>
    <w:rsid w:val="004A609E"/>
    <w:rsid w:val="004A6226"/>
    <w:rsid w:val="004A6324"/>
    <w:rsid w:val="004A6495"/>
    <w:rsid w:val="004A671F"/>
    <w:rsid w:val="004A684A"/>
    <w:rsid w:val="004A693B"/>
    <w:rsid w:val="004A6A49"/>
    <w:rsid w:val="004A6BF9"/>
    <w:rsid w:val="004A6E7B"/>
    <w:rsid w:val="004A6F75"/>
    <w:rsid w:val="004A7232"/>
    <w:rsid w:val="004A72C5"/>
    <w:rsid w:val="004A78FC"/>
    <w:rsid w:val="004A792A"/>
    <w:rsid w:val="004A7D22"/>
    <w:rsid w:val="004A7D72"/>
    <w:rsid w:val="004A7F00"/>
    <w:rsid w:val="004B012B"/>
    <w:rsid w:val="004B02AA"/>
    <w:rsid w:val="004B0337"/>
    <w:rsid w:val="004B06BD"/>
    <w:rsid w:val="004B07F6"/>
    <w:rsid w:val="004B0CA6"/>
    <w:rsid w:val="004B10CD"/>
    <w:rsid w:val="004B123E"/>
    <w:rsid w:val="004B1323"/>
    <w:rsid w:val="004B13A4"/>
    <w:rsid w:val="004B18BB"/>
    <w:rsid w:val="004B198B"/>
    <w:rsid w:val="004B1A62"/>
    <w:rsid w:val="004B1E6F"/>
    <w:rsid w:val="004B212C"/>
    <w:rsid w:val="004B256E"/>
    <w:rsid w:val="004B25A3"/>
    <w:rsid w:val="004B25E8"/>
    <w:rsid w:val="004B297C"/>
    <w:rsid w:val="004B2B52"/>
    <w:rsid w:val="004B2CEE"/>
    <w:rsid w:val="004B2D2E"/>
    <w:rsid w:val="004B321F"/>
    <w:rsid w:val="004B322A"/>
    <w:rsid w:val="004B375D"/>
    <w:rsid w:val="004B388A"/>
    <w:rsid w:val="004B38A5"/>
    <w:rsid w:val="004B3AB1"/>
    <w:rsid w:val="004B4249"/>
    <w:rsid w:val="004B48AE"/>
    <w:rsid w:val="004B50AA"/>
    <w:rsid w:val="004B50E1"/>
    <w:rsid w:val="004B52F0"/>
    <w:rsid w:val="004B52FB"/>
    <w:rsid w:val="004B536B"/>
    <w:rsid w:val="004B5D33"/>
    <w:rsid w:val="004B5EFF"/>
    <w:rsid w:val="004B5F67"/>
    <w:rsid w:val="004B62A7"/>
    <w:rsid w:val="004B65A5"/>
    <w:rsid w:val="004B6604"/>
    <w:rsid w:val="004B6A8E"/>
    <w:rsid w:val="004B719F"/>
    <w:rsid w:val="004B7242"/>
    <w:rsid w:val="004B7291"/>
    <w:rsid w:val="004B7369"/>
    <w:rsid w:val="004B7914"/>
    <w:rsid w:val="004B7983"/>
    <w:rsid w:val="004B7B7B"/>
    <w:rsid w:val="004B7E86"/>
    <w:rsid w:val="004C0136"/>
    <w:rsid w:val="004C05B2"/>
    <w:rsid w:val="004C0693"/>
    <w:rsid w:val="004C08F8"/>
    <w:rsid w:val="004C0C1A"/>
    <w:rsid w:val="004C0C6C"/>
    <w:rsid w:val="004C0CAE"/>
    <w:rsid w:val="004C115C"/>
    <w:rsid w:val="004C11ED"/>
    <w:rsid w:val="004C13BC"/>
    <w:rsid w:val="004C1601"/>
    <w:rsid w:val="004C1635"/>
    <w:rsid w:val="004C1B44"/>
    <w:rsid w:val="004C1DE8"/>
    <w:rsid w:val="004C2389"/>
    <w:rsid w:val="004C271B"/>
    <w:rsid w:val="004C273F"/>
    <w:rsid w:val="004C2C85"/>
    <w:rsid w:val="004C2D9F"/>
    <w:rsid w:val="004C30D0"/>
    <w:rsid w:val="004C36D7"/>
    <w:rsid w:val="004C3DC5"/>
    <w:rsid w:val="004C3E74"/>
    <w:rsid w:val="004C4034"/>
    <w:rsid w:val="004C424F"/>
    <w:rsid w:val="004C44B4"/>
    <w:rsid w:val="004C4A92"/>
    <w:rsid w:val="004C4B26"/>
    <w:rsid w:val="004C4D19"/>
    <w:rsid w:val="004C4F2C"/>
    <w:rsid w:val="004C5083"/>
    <w:rsid w:val="004C5115"/>
    <w:rsid w:val="004C56E0"/>
    <w:rsid w:val="004C5A7F"/>
    <w:rsid w:val="004C5ADF"/>
    <w:rsid w:val="004C5B0C"/>
    <w:rsid w:val="004C5BF7"/>
    <w:rsid w:val="004C6006"/>
    <w:rsid w:val="004C614E"/>
    <w:rsid w:val="004C6230"/>
    <w:rsid w:val="004C623D"/>
    <w:rsid w:val="004C6653"/>
    <w:rsid w:val="004C66A0"/>
    <w:rsid w:val="004C66EC"/>
    <w:rsid w:val="004C699B"/>
    <w:rsid w:val="004C6B60"/>
    <w:rsid w:val="004C6D51"/>
    <w:rsid w:val="004C6F75"/>
    <w:rsid w:val="004C701D"/>
    <w:rsid w:val="004C7054"/>
    <w:rsid w:val="004C71FC"/>
    <w:rsid w:val="004C72D3"/>
    <w:rsid w:val="004C7AD1"/>
    <w:rsid w:val="004D002A"/>
    <w:rsid w:val="004D0430"/>
    <w:rsid w:val="004D0679"/>
    <w:rsid w:val="004D0772"/>
    <w:rsid w:val="004D0A64"/>
    <w:rsid w:val="004D0C69"/>
    <w:rsid w:val="004D0F27"/>
    <w:rsid w:val="004D1054"/>
    <w:rsid w:val="004D12DB"/>
    <w:rsid w:val="004D1520"/>
    <w:rsid w:val="004D1658"/>
    <w:rsid w:val="004D174B"/>
    <w:rsid w:val="004D1A9B"/>
    <w:rsid w:val="004D2781"/>
    <w:rsid w:val="004D2969"/>
    <w:rsid w:val="004D2DC0"/>
    <w:rsid w:val="004D3344"/>
    <w:rsid w:val="004D33C4"/>
    <w:rsid w:val="004D3483"/>
    <w:rsid w:val="004D36AA"/>
    <w:rsid w:val="004D37EE"/>
    <w:rsid w:val="004D38C1"/>
    <w:rsid w:val="004D399F"/>
    <w:rsid w:val="004D3D4C"/>
    <w:rsid w:val="004D3F5C"/>
    <w:rsid w:val="004D4040"/>
    <w:rsid w:val="004D46F7"/>
    <w:rsid w:val="004D4758"/>
    <w:rsid w:val="004D4B73"/>
    <w:rsid w:val="004D4D82"/>
    <w:rsid w:val="004D5F19"/>
    <w:rsid w:val="004D631A"/>
    <w:rsid w:val="004D6506"/>
    <w:rsid w:val="004D6850"/>
    <w:rsid w:val="004D689D"/>
    <w:rsid w:val="004D6BC1"/>
    <w:rsid w:val="004D718B"/>
    <w:rsid w:val="004D72FA"/>
    <w:rsid w:val="004D7548"/>
    <w:rsid w:val="004D766F"/>
    <w:rsid w:val="004D7703"/>
    <w:rsid w:val="004D7824"/>
    <w:rsid w:val="004D7963"/>
    <w:rsid w:val="004D7C65"/>
    <w:rsid w:val="004E014E"/>
    <w:rsid w:val="004E02FE"/>
    <w:rsid w:val="004E0599"/>
    <w:rsid w:val="004E05BB"/>
    <w:rsid w:val="004E0646"/>
    <w:rsid w:val="004E0683"/>
    <w:rsid w:val="004E09F3"/>
    <w:rsid w:val="004E0CB3"/>
    <w:rsid w:val="004E0EDD"/>
    <w:rsid w:val="004E1D59"/>
    <w:rsid w:val="004E221D"/>
    <w:rsid w:val="004E2635"/>
    <w:rsid w:val="004E26D6"/>
    <w:rsid w:val="004E2738"/>
    <w:rsid w:val="004E28BE"/>
    <w:rsid w:val="004E296C"/>
    <w:rsid w:val="004E2A02"/>
    <w:rsid w:val="004E2C96"/>
    <w:rsid w:val="004E2D05"/>
    <w:rsid w:val="004E2F77"/>
    <w:rsid w:val="004E3096"/>
    <w:rsid w:val="004E349C"/>
    <w:rsid w:val="004E3548"/>
    <w:rsid w:val="004E37F4"/>
    <w:rsid w:val="004E3A60"/>
    <w:rsid w:val="004E3AC7"/>
    <w:rsid w:val="004E4040"/>
    <w:rsid w:val="004E40B1"/>
    <w:rsid w:val="004E4113"/>
    <w:rsid w:val="004E4265"/>
    <w:rsid w:val="004E4501"/>
    <w:rsid w:val="004E47F1"/>
    <w:rsid w:val="004E4A91"/>
    <w:rsid w:val="004E4BAD"/>
    <w:rsid w:val="004E4CCB"/>
    <w:rsid w:val="004E4F55"/>
    <w:rsid w:val="004E5350"/>
    <w:rsid w:val="004E54CB"/>
    <w:rsid w:val="004E5D47"/>
    <w:rsid w:val="004E5F64"/>
    <w:rsid w:val="004E629C"/>
    <w:rsid w:val="004E641D"/>
    <w:rsid w:val="004E690F"/>
    <w:rsid w:val="004E6981"/>
    <w:rsid w:val="004E6BB3"/>
    <w:rsid w:val="004E6DD9"/>
    <w:rsid w:val="004E72D6"/>
    <w:rsid w:val="004E7334"/>
    <w:rsid w:val="004E76D8"/>
    <w:rsid w:val="004E7703"/>
    <w:rsid w:val="004E7866"/>
    <w:rsid w:val="004E7907"/>
    <w:rsid w:val="004E7A8C"/>
    <w:rsid w:val="004F00CB"/>
    <w:rsid w:val="004F011F"/>
    <w:rsid w:val="004F0141"/>
    <w:rsid w:val="004F0206"/>
    <w:rsid w:val="004F0580"/>
    <w:rsid w:val="004F059B"/>
    <w:rsid w:val="004F0677"/>
    <w:rsid w:val="004F0836"/>
    <w:rsid w:val="004F0BC2"/>
    <w:rsid w:val="004F0DE2"/>
    <w:rsid w:val="004F0E17"/>
    <w:rsid w:val="004F103F"/>
    <w:rsid w:val="004F1064"/>
    <w:rsid w:val="004F114A"/>
    <w:rsid w:val="004F13D8"/>
    <w:rsid w:val="004F146E"/>
    <w:rsid w:val="004F15C6"/>
    <w:rsid w:val="004F1658"/>
    <w:rsid w:val="004F1706"/>
    <w:rsid w:val="004F18A9"/>
    <w:rsid w:val="004F1DC9"/>
    <w:rsid w:val="004F1EAD"/>
    <w:rsid w:val="004F23A5"/>
    <w:rsid w:val="004F2735"/>
    <w:rsid w:val="004F27EF"/>
    <w:rsid w:val="004F2933"/>
    <w:rsid w:val="004F2CBD"/>
    <w:rsid w:val="004F3012"/>
    <w:rsid w:val="004F310C"/>
    <w:rsid w:val="004F36DB"/>
    <w:rsid w:val="004F385C"/>
    <w:rsid w:val="004F3C15"/>
    <w:rsid w:val="004F3DD1"/>
    <w:rsid w:val="004F3EEC"/>
    <w:rsid w:val="004F439B"/>
    <w:rsid w:val="004F47A5"/>
    <w:rsid w:val="004F489D"/>
    <w:rsid w:val="004F495B"/>
    <w:rsid w:val="004F4A36"/>
    <w:rsid w:val="004F4ABE"/>
    <w:rsid w:val="004F4E51"/>
    <w:rsid w:val="004F4EDA"/>
    <w:rsid w:val="004F5203"/>
    <w:rsid w:val="004F531E"/>
    <w:rsid w:val="004F54EA"/>
    <w:rsid w:val="004F5689"/>
    <w:rsid w:val="004F59C6"/>
    <w:rsid w:val="004F5C92"/>
    <w:rsid w:val="004F5EAF"/>
    <w:rsid w:val="004F5FFF"/>
    <w:rsid w:val="004F67CD"/>
    <w:rsid w:val="004F6ABA"/>
    <w:rsid w:val="004F6C3E"/>
    <w:rsid w:val="004F70E1"/>
    <w:rsid w:val="004F73DA"/>
    <w:rsid w:val="004F75EE"/>
    <w:rsid w:val="004F7D03"/>
    <w:rsid w:val="005001B3"/>
    <w:rsid w:val="0050029E"/>
    <w:rsid w:val="005002C0"/>
    <w:rsid w:val="005007FE"/>
    <w:rsid w:val="0050083E"/>
    <w:rsid w:val="00500D9A"/>
    <w:rsid w:val="00500E46"/>
    <w:rsid w:val="00500F8D"/>
    <w:rsid w:val="00501062"/>
    <w:rsid w:val="005012F0"/>
    <w:rsid w:val="00501770"/>
    <w:rsid w:val="00501D78"/>
    <w:rsid w:val="00501E76"/>
    <w:rsid w:val="0050209E"/>
    <w:rsid w:val="00502320"/>
    <w:rsid w:val="005026C7"/>
    <w:rsid w:val="0050290E"/>
    <w:rsid w:val="00502AFB"/>
    <w:rsid w:val="00502C2A"/>
    <w:rsid w:val="00503059"/>
    <w:rsid w:val="005031E6"/>
    <w:rsid w:val="005032D5"/>
    <w:rsid w:val="00503722"/>
    <w:rsid w:val="005038FA"/>
    <w:rsid w:val="005039BF"/>
    <w:rsid w:val="00503E85"/>
    <w:rsid w:val="005042F8"/>
    <w:rsid w:val="005043D0"/>
    <w:rsid w:val="005044B3"/>
    <w:rsid w:val="005046BF"/>
    <w:rsid w:val="00504840"/>
    <w:rsid w:val="00504AD5"/>
    <w:rsid w:val="00504CC0"/>
    <w:rsid w:val="00504CE3"/>
    <w:rsid w:val="00504F71"/>
    <w:rsid w:val="005050A5"/>
    <w:rsid w:val="0050579F"/>
    <w:rsid w:val="00505AC2"/>
    <w:rsid w:val="00505CFB"/>
    <w:rsid w:val="00506224"/>
    <w:rsid w:val="00506415"/>
    <w:rsid w:val="0050683C"/>
    <w:rsid w:val="0050689F"/>
    <w:rsid w:val="005068EB"/>
    <w:rsid w:val="005069CF"/>
    <w:rsid w:val="00506DC1"/>
    <w:rsid w:val="00506E32"/>
    <w:rsid w:val="005071C7"/>
    <w:rsid w:val="005072AB"/>
    <w:rsid w:val="00507593"/>
    <w:rsid w:val="00507987"/>
    <w:rsid w:val="00507CB0"/>
    <w:rsid w:val="00507F16"/>
    <w:rsid w:val="00510001"/>
    <w:rsid w:val="005100FA"/>
    <w:rsid w:val="005101E3"/>
    <w:rsid w:val="00510235"/>
    <w:rsid w:val="00510331"/>
    <w:rsid w:val="00510436"/>
    <w:rsid w:val="00510AE2"/>
    <w:rsid w:val="00510C53"/>
    <w:rsid w:val="00510F50"/>
    <w:rsid w:val="00511017"/>
    <w:rsid w:val="00511151"/>
    <w:rsid w:val="005112E3"/>
    <w:rsid w:val="00511343"/>
    <w:rsid w:val="00511372"/>
    <w:rsid w:val="0051157A"/>
    <w:rsid w:val="005119A1"/>
    <w:rsid w:val="00511A19"/>
    <w:rsid w:val="00511A2D"/>
    <w:rsid w:val="00511B43"/>
    <w:rsid w:val="00511C7B"/>
    <w:rsid w:val="00512292"/>
    <w:rsid w:val="0051233F"/>
    <w:rsid w:val="005123C2"/>
    <w:rsid w:val="0051249B"/>
    <w:rsid w:val="00512BC5"/>
    <w:rsid w:val="00512CD9"/>
    <w:rsid w:val="00512FBB"/>
    <w:rsid w:val="005130B1"/>
    <w:rsid w:val="005131AA"/>
    <w:rsid w:val="00513279"/>
    <w:rsid w:val="005132F7"/>
    <w:rsid w:val="00513721"/>
    <w:rsid w:val="00513AFD"/>
    <w:rsid w:val="00513D9D"/>
    <w:rsid w:val="005146BD"/>
    <w:rsid w:val="005146ED"/>
    <w:rsid w:val="00514F49"/>
    <w:rsid w:val="00514FF8"/>
    <w:rsid w:val="005151CC"/>
    <w:rsid w:val="0051547B"/>
    <w:rsid w:val="0051570B"/>
    <w:rsid w:val="00515CBA"/>
    <w:rsid w:val="00515D6A"/>
    <w:rsid w:val="00515E5E"/>
    <w:rsid w:val="00515ED4"/>
    <w:rsid w:val="00515F86"/>
    <w:rsid w:val="005160A6"/>
    <w:rsid w:val="00516646"/>
    <w:rsid w:val="005166C0"/>
    <w:rsid w:val="00516707"/>
    <w:rsid w:val="00516713"/>
    <w:rsid w:val="00516AE3"/>
    <w:rsid w:val="00516AF2"/>
    <w:rsid w:val="00516D60"/>
    <w:rsid w:val="005179F0"/>
    <w:rsid w:val="00517B00"/>
    <w:rsid w:val="00517C69"/>
    <w:rsid w:val="00517C7A"/>
    <w:rsid w:val="00517D46"/>
    <w:rsid w:val="00517DF9"/>
    <w:rsid w:val="005202C5"/>
    <w:rsid w:val="005209EC"/>
    <w:rsid w:val="00520BA0"/>
    <w:rsid w:val="00520D9E"/>
    <w:rsid w:val="0052135B"/>
    <w:rsid w:val="0052172F"/>
    <w:rsid w:val="00521778"/>
    <w:rsid w:val="00521945"/>
    <w:rsid w:val="00521C33"/>
    <w:rsid w:val="00521FC7"/>
    <w:rsid w:val="00522008"/>
    <w:rsid w:val="0052215B"/>
    <w:rsid w:val="005221DC"/>
    <w:rsid w:val="0052222B"/>
    <w:rsid w:val="00522520"/>
    <w:rsid w:val="0052298A"/>
    <w:rsid w:val="00522BD1"/>
    <w:rsid w:val="00522BEC"/>
    <w:rsid w:val="00522C9B"/>
    <w:rsid w:val="00522D4B"/>
    <w:rsid w:val="00522E0B"/>
    <w:rsid w:val="00522E6A"/>
    <w:rsid w:val="005232F4"/>
    <w:rsid w:val="0052333E"/>
    <w:rsid w:val="005235C9"/>
    <w:rsid w:val="00523612"/>
    <w:rsid w:val="005237B9"/>
    <w:rsid w:val="00523B1C"/>
    <w:rsid w:val="00523B23"/>
    <w:rsid w:val="00523B2E"/>
    <w:rsid w:val="00523C0C"/>
    <w:rsid w:val="00523FF7"/>
    <w:rsid w:val="005240FB"/>
    <w:rsid w:val="00524221"/>
    <w:rsid w:val="00524367"/>
    <w:rsid w:val="0052442D"/>
    <w:rsid w:val="005244DF"/>
    <w:rsid w:val="0052454F"/>
    <w:rsid w:val="00524570"/>
    <w:rsid w:val="00524578"/>
    <w:rsid w:val="00524727"/>
    <w:rsid w:val="00524A5D"/>
    <w:rsid w:val="00524AE2"/>
    <w:rsid w:val="00524AE3"/>
    <w:rsid w:val="00524E0E"/>
    <w:rsid w:val="00524FC7"/>
    <w:rsid w:val="0052508B"/>
    <w:rsid w:val="00525118"/>
    <w:rsid w:val="00525856"/>
    <w:rsid w:val="0052592E"/>
    <w:rsid w:val="00525AFA"/>
    <w:rsid w:val="00525C80"/>
    <w:rsid w:val="00525CD9"/>
    <w:rsid w:val="00525CE3"/>
    <w:rsid w:val="00525D7C"/>
    <w:rsid w:val="00525FB8"/>
    <w:rsid w:val="0052601A"/>
    <w:rsid w:val="005261A1"/>
    <w:rsid w:val="005261D6"/>
    <w:rsid w:val="005262B7"/>
    <w:rsid w:val="005262C9"/>
    <w:rsid w:val="00526552"/>
    <w:rsid w:val="00526695"/>
    <w:rsid w:val="005266DC"/>
    <w:rsid w:val="00526C1C"/>
    <w:rsid w:val="00527343"/>
    <w:rsid w:val="00527420"/>
    <w:rsid w:val="005276D9"/>
    <w:rsid w:val="00527708"/>
    <w:rsid w:val="00527B97"/>
    <w:rsid w:val="00527D15"/>
    <w:rsid w:val="00527E7B"/>
    <w:rsid w:val="00527EE9"/>
    <w:rsid w:val="00527F3D"/>
    <w:rsid w:val="005301B3"/>
    <w:rsid w:val="00530668"/>
    <w:rsid w:val="0053080D"/>
    <w:rsid w:val="00530950"/>
    <w:rsid w:val="00530B0C"/>
    <w:rsid w:val="00530E4F"/>
    <w:rsid w:val="00530ECD"/>
    <w:rsid w:val="0053115A"/>
    <w:rsid w:val="005313C2"/>
    <w:rsid w:val="005313FD"/>
    <w:rsid w:val="0053152B"/>
    <w:rsid w:val="00531637"/>
    <w:rsid w:val="00531803"/>
    <w:rsid w:val="005318BE"/>
    <w:rsid w:val="00531BB0"/>
    <w:rsid w:val="00531D11"/>
    <w:rsid w:val="00531DB4"/>
    <w:rsid w:val="00532561"/>
    <w:rsid w:val="005328EB"/>
    <w:rsid w:val="00532D5D"/>
    <w:rsid w:val="00533088"/>
    <w:rsid w:val="0053329A"/>
    <w:rsid w:val="00533457"/>
    <w:rsid w:val="00533475"/>
    <w:rsid w:val="005339CF"/>
    <w:rsid w:val="005339D9"/>
    <w:rsid w:val="005339DD"/>
    <w:rsid w:val="00533A69"/>
    <w:rsid w:val="00533BAA"/>
    <w:rsid w:val="00533FC3"/>
    <w:rsid w:val="0053402D"/>
    <w:rsid w:val="0053409B"/>
    <w:rsid w:val="0053419C"/>
    <w:rsid w:val="005343C4"/>
    <w:rsid w:val="0053449D"/>
    <w:rsid w:val="0053473D"/>
    <w:rsid w:val="00534877"/>
    <w:rsid w:val="005349D2"/>
    <w:rsid w:val="005349D8"/>
    <w:rsid w:val="00534A0E"/>
    <w:rsid w:val="00534BC5"/>
    <w:rsid w:val="00534E2D"/>
    <w:rsid w:val="00535202"/>
    <w:rsid w:val="00535269"/>
    <w:rsid w:val="0053553E"/>
    <w:rsid w:val="00535779"/>
    <w:rsid w:val="00535802"/>
    <w:rsid w:val="005359E5"/>
    <w:rsid w:val="00535A43"/>
    <w:rsid w:val="00535AA3"/>
    <w:rsid w:val="00535AF1"/>
    <w:rsid w:val="00535D30"/>
    <w:rsid w:val="00535F2A"/>
    <w:rsid w:val="005362F8"/>
    <w:rsid w:val="0053635A"/>
    <w:rsid w:val="0053641B"/>
    <w:rsid w:val="00536851"/>
    <w:rsid w:val="00536FDB"/>
    <w:rsid w:val="005371A8"/>
    <w:rsid w:val="0053730B"/>
    <w:rsid w:val="0053738C"/>
    <w:rsid w:val="00537524"/>
    <w:rsid w:val="005375AC"/>
    <w:rsid w:val="005378F9"/>
    <w:rsid w:val="00537EE5"/>
    <w:rsid w:val="0054024A"/>
    <w:rsid w:val="0054032E"/>
    <w:rsid w:val="0054078D"/>
    <w:rsid w:val="0054087E"/>
    <w:rsid w:val="00540B49"/>
    <w:rsid w:val="00540C67"/>
    <w:rsid w:val="00540D76"/>
    <w:rsid w:val="00541159"/>
    <w:rsid w:val="005411CD"/>
    <w:rsid w:val="00541287"/>
    <w:rsid w:val="0054152C"/>
    <w:rsid w:val="00541617"/>
    <w:rsid w:val="00541624"/>
    <w:rsid w:val="0054183E"/>
    <w:rsid w:val="00541A67"/>
    <w:rsid w:val="00541D57"/>
    <w:rsid w:val="00541DB2"/>
    <w:rsid w:val="00541DFC"/>
    <w:rsid w:val="00541F32"/>
    <w:rsid w:val="00542085"/>
    <w:rsid w:val="0054213A"/>
    <w:rsid w:val="00542183"/>
    <w:rsid w:val="00542814"/>
    <w:rsid w:val="00542EB8"/>
    <w:rsid w:val="00543122"/>
    <w:rsid w:val="00543176"/>
    <w:rsid w:val="0054350C"/>
    <w:rsid w:val="00543737"/>
    <w:rsid w:val="005437E5"/>
    <w:rsid w:val="005438E4"/>
    <w:rsid w:val="005439EF"/>
    <w:rsid w:val="00543A68"/>
    <w:rsid w:val="00543BAC"/>
    <w:rsid w:val="00543C51"/>
    <w:rsid w:val="00543D68"/>
    <w:rsid w:val="00543E76"/>
    <w:rsid w:val="00543EC4"/>
    <w:rsid w:val="0054424D"/>
    <w:rsid w:val="00544325"/>
    <w:rsid w:val="00544673"/>
    <w:rsid w:val="005449C5"/>
    <w:rsid w:val="00544AA4"/>
    <w:rsid w:val="00544EE1"/>
    <w:rsid w:val="005456CB"/>
    <w:rsid w:val="00545720"/>
    <w:rsid w:val="005457A3"/>
    <w:rsid w:val="0054590C"/>
    <w:rsid w:val="00545C95"/>
    <w:rsid w:val="00545D17"/>
    <w:rsid w:val="00545E99"/>
    <w:rsid w:val="005460DF"/>
    <w:rsid w:val="005460E4"/>
    <w:rsid w:val="00546161"/>
    <w:rsid w:val="005461D0"/>
    <w:rsid w:val="005469A1"/>
    <w:rsid w:val="00546BF2"/>
    <w:rsid w:val="00546CA7"/>
    <w:rsid w:val="00546CC5"/>
    <w:rsid w:val="00546D43"/>
    <w:rsid w:val="00546DB4"/>
    <w:rsid w:val="0054703E"/>
    <w:rsid w:val="005474B1"/>
    <w:rsid w:val="00547833"/>
    <w:rsid w:val="00547B8D"/>
    <w:rsid w:val="00547C66"/>
    <w:rsid w:val="00547CF4"/>
    <w:rsid w:val="005505D3"/>
    <w:rsid w:val="005507E4"/>
    <w:rsid w:val="00550816"/>
    <w:rsid w:val="00550A13"/>
    <w:rsid w:val="00550AB4"/>
    <w:rsid w:val="00550D49"/>
    <w:rsid w:val="00550EAD"/>
    <w:rsid w:val="00551057"/>
    <w:rsid w:val="00551126"/>
    <w:rsid w:val="005511B0"/>
    <w:rsid w:val="00551254"/>
    <w:rsid w:val="0055127C"/>
    <w:rsid w:val="005515EC"/>
    <w:rsid w:val="00551892"/>
    <w:rsid w:val="005519A8"/>
    <w:rsid w:val="00551BC5"/>
    <w:rsid w:val="00551CA7"/>
    <w:rsid w:val="00551D61"/>
    <w:rsid w:val="0055234D"/>
    <w:rsid w:val="005524C5"/>
    <w:rsid w:val="00552685"/>
    <w:rsid w:val="005527F5"/>
    <w:rsid w:val="00552A85"/>
    <w:rsid w:val="0055322F"/>
    <w:rsid w:val="00553A5F"/>
    <w:rsid w:val="00553AA5"/>
    <w:rsid w:val="00554140"/>
    <w:rsid w:val="005546B3"/>
    <w:rsid w:val="005549BA"/>
    <w:rsid w:val="00554CEB"/>
    <w:rsid w:val="00554F0A"/>
    <w:rsid w:val="00554F35"/>
    <w:rsid w:val="00555026"/>
    <w:rsid w:val="0055519D"/>
    <w:rsid w:val="00555215"/>
    <w:rsid w:val="00555539"/>
    <w:rsid w:val="00555639"/>
    <w:rsid w:val="00555654"/>
    <w:rsid w:val="00555967"/>
    <w:rsid w:val="00555CEB"/>
    <w:rsid w:val="005561ED"/>
    <w:rsid w:val="005564BF"/>
    <w:rsid w:val="005566AA"/>
    <w:rsid w:val="0055685A"/>
    <w:rsid w:val="00556A15"/>
    <w:rsid w:val="00556C62"/>
    <w:rsid w:val="00556F17"/>
    <w:rsid w:val="00556F66"/>
    <w:rsid w:val="00557269"/>
    <w:rsid w:val="0055726D"/>
    <w:rsid w:val="00557589"/>
    <w:rsid w:val="0055785F"/>
    <w:rsid w:val="00557C52"/>
    <w:rsid w:val="00557E7B"/>
    <w:rsid w:val="00560053"/>
    <w:rsid w:val="0056022E"/>
    <w:rsid w:val="005602A8"/>
    <w:rsid w:val="0056043E"/>
    <w:rsid w:val="0056074E"/>
    <w:rsid w:val="00560778"/>
    <w:rsid w:val="005607CA"/>
    <w:rsid w:val="005608FC"/>
    <w:rsid w:val="00560945"/>
    <w:rsid w:val="00560967"/>
    <w:rsid w:val="00560E7E"/>
    <w:rsid w:val="00560F36"/>
    <w:rsid w:val="00561246"/>
    <w:rsid w:val="00561450"/>
    <w:rsid w:val="005614AA"/>
    <w:rsid w:val="00561834"/>
    <w:rsid w:val="0056187A"/>
    <w:rsid w:val="00561976"/>
    <w:rsid w:val="00561EDD"/>
    <w:rsid w:val="00561FDB"/>
    <w:rsid w:val="00562086"/>
    <w:rsid w:val="0056222B"/>
    <w:rsid w:val="005622FA"/>
    <w:rsid w:val="005626C6"/>
    <w:rsid w:val="00562940"/>
    <w:rsid w:val="00562EA4"/>
    <w:rsid w:val="00562EAA"/>
    <w:rsid w:val="00562EC9"/>
    <w:rsid w:val="00562F8A"/>
    <w:rsid w:val="00562F8D"/>
    <w:rsid w:val="005637A4"/>
    <w:rsid w:val="00563954"/>
    <w:rsid w:val="00563BC0"/>
    <w:rsid w:val="00563C25"/>
    <w:rsid w:val="00563D99"/>
    <w:rsid w:val="00563E11"/>
    <w:rsid w:val="00564095"/>
    <w:rsid w:val="005640DB"/>
    <w:rsid w:val="0056415E"/>
    <w:rsid w:val="005646E7"/>
    <w:rsid w:val="0056481D"/>
    <w:rsid w:val="00564A6A"/>
    <w:rsid w:val="00564EA5"/>
    <w:rsid w:val="005650F4"/>
    <w:rsid w:val="005651D9"/>
    <w:rsid w:val="00565304"/>
    <w:rsid w:val="0056545F"/>
    <w:rsid w:val="0056556F"/>
    <w:rsid w:val="005657A1"/>
    <w:rsid w:val="00565C2C"/>
    <w:rsid w:val="00565D73"/>
    <w:rsid w:val="00565E62"/>
    <w:rsid w:val="00566026"/>
    <w:rsid w:val="0056616F"/>
    <w:rsid w:val="005662EF"/>
    <w:rsid w:val="005663E6"/>
    <w:rsid w:val="00566583"/>
    <w:rsid w:val="00566597"/>
    <w:rsid w:val="0056698E"/>
    <w:rsid w:val="005669BA"/>
    <w:rsid w:val="00566A01"/>
    <w:rsid w:val="00566BFD"/>
    <w:rsid w:val="00566C25"/>
    <w:rsid w:val="00566C5C"/>
    <w:rsid w:val="005670E1"/>
    <w:rsid w:val="005675EF"/>
    <w:rsid w:val="0056780C"/>
    <w:rsid w:val="00567874"/>
    <w:rsid w:val="00567C10"/>
    <w:rsid w:val="005701AD"/>
    <w:rsid w:val="005701F2"/>
    <w:rsid w:val="005704EC"/>
    <w:rsid w:val="005705E7"/>
    <w:rsid w:val="005706F2"/>
    <w:rsid w:val="00570A3A"/>
    <w:rsid w:val="00570E91"/>
    <w:rsid w:val="00571447"/>
    <w:rsid w:val="005717A8"/>
    <w:rsid w:val="00571874"/>
    <w:rsid w:val="00571C8C"/>
    <w:rsid w:val="00571D28"/>
    <w:rsid w:val="00572258"/>
    <w:rsid w:val="00572A0A"/>
    <w:rsid w:val="00572CE8"/>
    <w:rsid w:val="00572E49"/>
    <w:rsid w:val="005730B9"/>
    <w:rsid w:val="00573238"/>
    <w:rsid w:val="00573427"/>
    <w:rsid w:val="005734FB"/>
    <w:rsid w:val="00573802"/>
    <w:rsid w:val="0057389B"/>
    <w:rsid w:val="00573AF3"/>
    <w:rsid w:val="00573F92"/>
    <w:rsid w:val="005740AA"/>
    <w:rsid w:val="0057426D"/>
    <w:rsid w:val="0057436F"/>
    <w:rsid w:val="005749D0"/>
    <w:rsid w:val="005751DF"/>
    <w:rsid w:val="00575257"/>
    <w:rsid w:val="00575922"/>
    <w:rsid w:val="00575A8E"/>
    <w:rsid w:val="00575FB8"/>
    <w:rsid w:val="005761F5"/>
    <w:rsid w:val="0057653D"/>
    <w:rsid w:val="005768E7"/>
    <w:rsid w:val="00576974"/>
    <w:rsid w:val="00576C64"/>
    <w:rsid w:val="005773AC"/>
    <w:rsid w:val="00577425"/>
    <w:rsid w:val="00577594"/>
    <w:rsid w:val="005778EC"/>
    <w:rsid w:val="00577A99"/>
    <w:rsid w:val="00577A9C"/>
    <w:rsid w:val="00577BBD"/>
    <w:rsid w:val="00577FB5"/>
    <w:rsid w:val="0058002F"/>
    <w:rsid w:val="005801BB"/>
    <w:rsid w:val="005802EB"/>
    <w:rsid w:val="00580881"/>
    <w:rsid w:val="00580A11"/>
    <w:rsid w:val="00580F4F"/>
    <w:rsid w:val="00581083"/>
    <w:rsid w:val="00581337"/>
    <w:rsid w:val="005813E5"/>
    <w:rsid w:val="005818C8"/>
    <w:rsid w:val="005819C2"/>
    <w:rsid w:val="00581B37"/>
    <w:rsid w:val="00581B39"/>
    <w:rsid w:val="00581D13"/>
    <w:rsid w:val="00581D32"/>
    <w:rsid w:val="00581FA5"/>
    <w:rsid w:val="00582341"/>
    <w:rsid w:val="00582686"/>
    <w:rsid w:val="00582C46"/>
    <w:rsid w:val="00582D28"/>
    <w:rsid w:val="00583185"/>
    <w:rsid w:val="0058323B"/>
    <w:rsid w:val="00583270"/>
    <w:rsid w:val="005835E4"/>
    <w:rsid w:val="0058375F"/>
    <w:rsid w:val="00583AF6"/>
    <w:rsid w:val="00583C69"/>
    <w:rsid w:val="00583DF4"/>
    <w:rsid w:val="00584181"/>
    <w:rsid w:val="005843E8"/>
    <w:rsid w:val="0058440D"/>
    <w:rsid w:val="005845BA"/>
    <w:rsid w:val="00584642"/>
    <w:rsid w:val="0058489D"/>
    <w:rsid w:val="00584994"/>
    <w:rsid w:val="00584A6C"/>
    <w:rsid w:val="00584BA6"/>
    <w:rsid w:val="00585865"/>
    <w:rsid w:val="00585943"/>
    <w:rsid w:val="00585C7C"/>
    <w:rsid w:val="00585FC3"/>
    <w:rsid w:val="00586218"/>
    <w:rsid w:val="00586293"/>
    <w:rsid w:val="005863A1"/>
    <w:rsid w:val="0058648F"/>
    <w:rsid w:val="00586512"/>
    <w:rsid w:val="00586802"/>
    <w:rsid w:val="00586819"/>
    <w:rsid w:val="005868A5"/>
    <w:rsid w:val="00586918"/>
    <w:rsid w:val="00586A9C"/>
    <w:rsid w:val="00586CFB"/>
    <w:rsid w:val="0058717B"/>
    <w:rsid w:val="005871EF"/>
    <w:rsid w:val="00587624"/>
    <w:rsid w:val="005877DB"/>
    <w:rsid w:val="00587823"/>
    <w:rsid w:val="00587842"/>
    <w:rsid w:val="005901A4"/>
    <w:rsid w:val="005908A4"/>
    <w:rsid w:val="00590944"/>
    <w:rsid w:val="00590B4A"/>
    <w:rsid w:val="00590C8A"/>
    <w:rsid w:val="00590E46"/>
    <w:rsid w:val="005910BC"/>
    <w:rsid w:val="005912D0"/>
    <w:rsid w:val="0059139F"/>
    <w:rsid w:val="00591648"/>
    <w:rsid w:val="00591D87"/>
    <w:rsid w:val="00591DA5"/>
    <w:rsid w:val="00591F44"/>
    <w:rsid w:val="0059213A"/>
    <w:rsid w:val="0059219D"/>
    <w:rsid w:val="00592275"/>
    <w:rsid w:val="005924FA"/>
    <w:rsid w:val="005924FF"/>
    <w:rsid w:val="005925EA"/>
    <w:rsid w:val="00592B51"/>
    <w:rsid w:val="00592E1B"/>
    <w:rsid w:val="00593605"/>
    <w:rsid w:val="005937E8"/>
    <w:rsid w:val="00593A86"/>
    <w:rsid w:val="00593ED9"/>
    <w:rsid w:val="0059408A"/>
    <w:rsid w:val="0059409C"/>
    <w:rsid w:val="005940E7"/>
    <w:rsid w:val="005943A3"/>
    <w:rsid w:val="0059486A"/>
    <w:rsid w:val="00594B5E"/>
    <w:rsid w:val="00594C33"/>
    <w:rsid w:val="00594DC2"/>
    <w:rsid w:val="00594E49"/>
    <w:rsid w:val="00594F3E"/>
    <w:rsid w:val="00594F4C"/>
    <w:rsid w:val="0059508C"/>
    <w:rsid w:val="005954D6"/>
    <w:rsid w:val="005954DC"/>
    <w:rsid w:val="00595542"/>
    <w:rsid w:val="0059583F"/>
    <w:rsid w:val="00595923"/>
    <w:rsid w:val="00595B6A"/>
    <w:rsid w:val="00595BD4"/>
    <w:rsid w:val="00595C0E"/>
    <w:rsid w:val="00595E67"/>
    <w:rsid w:val="0059601E"/>
    <w:rsid w:val="00596159"/>
    <w:rsid w:val="00596193"/>
    <w:rsid w:val="005961CA"/>
    <w:rsid w:val="0059620C"/>
    <w:rsid w:val="00596991"/>
    <w:rsid w:val="00596AEC"/>
    <w:rsid w:val="00596AFF"/>
    <w:rsid w:val="00596DEF"/>
    <w:rsid w:val="005974FE"/>
    <w:rsid w:val="00597671"/>
    <w:rsid w:val="00597989"/>
    <w:rsid w:val="005979E8"/>
    <w:rsid w:val="005979F1"/>
    <w:rsid w:val="005A0043"/>
    <w:rsid w:val="005A0084"/>
    <w:rsid w:val="005A0242"/>
    <w:rsid w:val="005A034C"/>
    <w:rsid w:val="005A05AD"/>
    <w:rsid w:val="005A0609"/>
    <w:rsid w:val="005A0960"/>
    <w:rsid w:val="005A0A63"/>
    <w:rsid w:val="005A0FF5"/>
    <w:rsid w:val="005A1098"/>
    <w:rsid w:val="005A1452"/>
    <w:rsid w:val="005A1805"/>
    <w:rsid w:val="005A18C8"/>
    <w:rsid w:val="005A19D2"/>
    <w:rsid w:val="005A1D63"/>
    <w:rsid w:val="005A1FF4"/>
    <w:rsid w:val="005A2019"/>
    <w:rsid w:val="005A2052"/>
    <w:rsid w:val="005A257A"/>
    <w:rsid w:val="005A3080"/>
    <w:rsid w:val="005A3202"/>
    <w:rsid w:val="005A3683"/>
    <w:rsid w:val="005A3743"/>
    <w:rsid w:val="005A3A69"/>
    <w:rsid w:val="005A3AF5"/>
    <w:rsid w:val="005A3C12"/>
    <w:rsid w:val="005A3CB8"/>
    <w:rsid w:val="005A3DAC"/>
    <w:rsid w:val="005A3FB7"/>
    <w:rsid w:val="005A41A1"/>
    <w:rsid w:val="005A46A2"/>
    <w:rsid w:val="005A46D0"/>
    <w:rsid w:val="005A4A90"/>
    <w:rsid w:val="005A4BF2"/>
    <w:rsid w:val="005A507A"/>
    <w:rsid w:val="005A513E"/>
    <w:rsid w:val="005A516C"/>
    <w:rsid w:val="005A54CE"/>
    <w:rsid w:val="005A5903"/>
    <w:rsid w:val="005A5E46"/>
    <w:rsid w:val="005A616F"/>
    <w:rsid w:val="005A61F0"/>
    <w:rsid w:val="005A6286"/>
    <w:rsid w:val="005A671E"/>
    <w:rsid w:val="005A69A0"/>
    <w:rsid w:val="005A6ACA"/>
    <w:rsid w:val="005A6B31"/>
    <w:rsid w:val="005A6BC3"/>
    <w:rsid w:val="005A6EBF"/>
    <w:rsid w:val="005A70C7"/>
    <w:rsid w:val="005A7123"/>
    <w:rsid w:val="005A7A3C"/>
    <w:rsid w:val="005A7AC1"/>
    <w:rsid w:val="005A7D1B"/>
    <w:rsid w:val="005A7FD2"/>
    <w:rsid w:val="005B00D2"/>
    <w:rsid w:val="005B0134"/>
    <w:rsid w:val="005B06A1"/>
    <w:rsid w:val="005B0944"/>
    <w:rsid w:val="005B0A8E"/>
    <w:rsid w:val="005B0F34"/>
    <w:rsid w:val="005B1069"/>
    <w:rsid w:val="005B12D9"/>
    <w:rsid w:val="005B141E"/>
    <w:rsid w:val="005B16B6"/>
    <w:rsid w:val="005B172A"/>
    <w:rsid w:val="005B1768"/>
    <w:rsid w:val="005B1B5D"/>
    <w:rsid w:val="005B1CC8"/>
    <w:rsid w:val="005B2002"/>
    <w:rsid w:val="005B2084"/>
    <w:rsid w:val="005B2464"/>
    <w:rsid w:val="005B2587"/>
    <w:rsid w:val="005B25D7"/>
    <w:rsid w:val="005B27D3"/>
    <w:rsid w:val="005B28DF"/>
    <w:rsid w:val="005B2DD8"/>
    <w:rsid w:val="005B2E9F"/>
    <w:rsid w:val="005B2EC1"/>
    <w:rsid w:val="005B2ECE"/>
    <w:rsid w:val="005B30DE"/>
    <w:rsid w:val="005B31C3"/>
    <w:rsid w:val="005B367A"/>
    <w:rsid w:val="005B3A00"/>
    <w:rsid w:val="005B3C62"/>
    <w:rsid w:val="005B3DA7"/>
    <w:rsid w:val="005B3FBE"/>
    <w:rsid w:val="005B40FF"/>
    <w:rsid w:val="005B4129"/>
    <w:rsid w:val="005B4163"/>
    <w:rsid w:val="005B4501"/>
    <w:rsid w:val="005B47F4"/>
    <w:rsid w:val="005B4BE0"/>
    <w:rsid w:val="005B4C67"/>
    <w:rsid w:val="005B522F"/>
    <w:rsid w:val="005B52DB"/>
    <w:rsid w:val="005B56A7"/>
    <w:rsid w:val="005B5828"/>
    <w:rsid w:val="005B5A4A"/>
    <w:rsid w:val="005B5AD8"/>
    <w:rsid w:val="005B5B83"/>
    <w:rsid w:val="005B5DB1"/>
    <w:rsid w:val="005B65A0"/>
    <w:rsid w:val="005B6BFD"/>
    <w:rsid w:val="005B6E3B"/>
    <w:rsid w:val="005B6E70"/>
    <w:rsid w:val="005B6FB5"/>
    <w:rsid w:val="005B727B"/>
    <w:rsid w:val="005B7746"/>
    <w:rsid w:val="005B781C"/>
    <w:rsid w:val="005B793E"/>
    <w:rsid w:val="005B7EF7"/>
    <w:rsid w:val="005C048A"/>
    <w:rsid w:val="005C0566"/>
    <w:rsid w:val="005C0723"/>
    <w:rsid w:val="005C096B"/>
    <w:rsid w:val="005C097E"/>
    <w:rsid w:val="005C09B3"/>
    <w:rsid w:val="005C0C05"/>
    <w:rsid w:val="005C0E99"/>
    <w:rsid w:val="005C19E1"/>
    <w:rsid w:val="005C1A4E"/>
    <w:rsid w:val="005C1D93"/>
    <w:rsid w:val="005C21BB"/>
    <w:rsid w:val="005C22DA"/>
    <w:rsid w:val="005C2396"/>
    <w:rsid w:val="005C272A"/>
    <w:rsid w:val="005C3132"/>
    <w:rsid w:val="005C33F7"/>
    <w:rsid w:val="005C374F"/>
    <w:rsid w:val="005C381C"/>
    <w:rsid w:val="005C3868"/>
    <w:rsid w:val="005C3955"/>
    <w:rsid w:val="005C39BF"/>
    <w:rsid w:val="005C3A0B"/>
    <w:rsid w:val="005C3DEC"/>
    <w:rsid w:val="005C3E43"/>
    <w:rsid w:val="005C47DF"/>
    <w:rsid w:val="005C4A5C"/>
    <w:rsid w:val="005C4BDA"/>
    <w:rsid w:val="005C4F61"/>
    <w:rsid w:val="005C5105"/>
    <w:rsid w:val="005C5150"/>
    <w:rsid w:val="005C51FF"/>
    <w:rsid w:val="005C5205"/>
    <w:rsid w:val="005C520B"/>
    <w:rsid w:val="005C558B"/>
    <w:rsid w:val="005C58CE"/>
    <w:rsid w:val="005C59C7"/>
    <w:rsid w:val="005C5B67"/>
    <w:rsid w:val="005C5D15"/>
    <w:rsid w:val="005C61ED"/>
    <w:rsid w:val="005C6259"/>
    <w:rsid w:val="005C62A8"/>
    <w:rsid w:val="005C6751"/>
    <w:rsid w:val="005C68AB"/>
    <w:rsid w:val="005C6A54"/>
    <w:rsid w:val="005C6BB1"/>
    <w:rsid w:val="005C6F9B"/>
    <w:rsid w:val="005C71E3"/>
    <w:rsid w:val="005C7238"/>
    <w:rsid w:val="005C7443"/>
    <w:rsid w:val="005C7469"/>
    <w:rsid w:val="005C769D"/>
    <w:rsid w:val="005C76D4"/>
    <w:rsid w:val="005C76F0"/>
    <w:rsid w:val="005C7987"/>
    <w:rsid w:val="005C7AE4"/>
    <w:rsid w:val="005C7C1D"/>
    <w:rsid w:val="005C7E31"/>
    <w:rsid w:val="005D0106"/>
    <w:rsid w:val="005D02D2"/>
    <w:rsid w:val="005D0372"/>
    <w:rsid w:val="005D0AA6"/>
    <w:rsid w:val="005D0B2E"/>
    <w:rsid w:val="005D0C30"/>
    <w:rsid w:val="005D0C95"/>
    <w:rsid w:val="005D0E4B"/>
    <w:rsid w:val="005D16FE"/>
    <w:rsid w:val="005D1D00"/>
    <w:rsid w:val="005D1FA7"/>
    <w:rsid w:val="005D20A5"/>
    <w:rsid w:val="005D245A"/>
    <w:rsid w:val="005D25F9"/>
    <w:rsid w:val="005D2649"/>
    <w:rsid w:val="005D2C19"/>
    <w:rsid w:val="005D2C53"/>
    <w:rsid w:val="005D3174"/>
    <w:rsid w:val="005D327C"/>
    <w:rsid w:val="005D32CD"/>
    <w:rsid w:val="005D37BD"/>
    <w:rsid w:val="005D37F5"/>
    <w:rsid w:val="005D3B3C"/>
    <w:rsid w:val="005D3C8F"/>
    <w:rsid w:val="005D400E"/>
    <w:rsid w:val="005D4173"/>
    <w:rsid w:val="005D42E8"/>
    <w:rsid w:val="005D437C"/>
    <w:rsid w:val="005D4953"/>
    <w:rsid w:val="005D4B4C"/>
    <w:rsid w:val="005D4FC1"/>
    <w:rsid w:val="005D577F"/>
    <w:rsid w:val="005D5AB8"/>
    <w:rsid w:val="005D5C4F"/>
    <w:rsid w:val="005D5D18"/>
    <w:rsid w:val="005D5DC0"/>
    <w:rsid w:val="005D5E41"/>
    <w:rsid w:val="005D5FA2"/>
    <w:rsid w:val="005D6962"/>
    <w:rsid w:val="005D6DB0"/>
    <w:rsid w:val="005D6EB6"/>
    <w:rsid w:val="005D6ED3"/>
    <w:rsid w:val="005D7119"/>
    <w:rsid w:val="005D7421"/>
    <w:rsid w:val="005D7530"/>
    <w:rsid w:val="005D7B4F"/>
    <w:rsid w:val="005D7C22"/>
    <w:rsid w:val="005E0233"/>
    <w:rsid w:val="005E0244"/>
    <w:rsid w:val="005E02E4"/>
    <w:rsid w:val="005E02F5"/>
    <w:rsid w:val="005E03BC"/>
    <w:rsid w:val="005E0497"/>
    <w:rsid w:val="005E04FE"/>
    <w:rsid w:val="005E086F"/>
    <w:rsid w:val="005E08CD"/>
    <w:rsid w:val="005E1494"/>
    <w:rsid w:val="005E187F"/>
    <w:rsid w:val="005E1EE6"/>
    <w:rsid w:val="005E24AB"/>
    <w:rsid w:val="005E2B8A"/>
    <w:rsid w:val="005E2C1F"/>
    <w:rsid w:val="005E2C58"/>
    <w:rsid w:val="005E2C76"/>
    <w:rsid w:val="005E2D0E"/>
    <w:rsid w:val="005E2EC6"/>
    <w:rsid w:val="005E3024"/>
    <w:rsid w:val="005E37EE"/>
    <w:rsid w:val="005E3D52"/>
    <w:rsid w:val="005E3D94"/>
    <w:rsid w:val="005E3EAF"/>
    <w:rsid w:val="005E4035"/>
    <w:rsid w:val="005E41EA"/>
    <w:rsid w:val="005E443C"/>
    <w:rsid w:val="005E44B8"/>
    <w:rsid w:val="005E451F"/>
    <w:rsid w:val="005E45D3"/>
    <w:rsid w:val="005E46B2"/>
    <w:rsid w:val="005E4E24"/>
    <w:rsid w:val="005E513D"/>
    <w:rsid w:val="005E5244"/>
    <w:rsid w:val="005E52E3"/>
    <w:rsid w:val="005E5BB1"/>
    <w:rsid w:val="005E5DEA"/>
    <w:rsid w:val="005E5F2C"/>
    <w:rsid w:val="005E626B"/>
    <w:rsid w:val="005E62A4"/>
    <w:rsid w:val="005E6850"/>
    <w:rsid w:val="005E692D"/>
    <w:rsid w:val="005E6CB0"/>
    <w:rsid w:val="005E6ECE"/>
    <w:rsid w:val="005E6F56"/>
    <w:rsid w:val="005E6FC9"/>
    <w:rsid w:val="005E7505"/>
    <w:rsid w:val="005E7515"/>
    <w:rsid w:val="005E78C9"/>
    <w:rsid w:val="005E7D81"/>
    <w:rsid w:val="005E7DC2"/>
    <w:rsid w:val="005E7DD2"/>
    <w:rsid w:val="005E7EE5"/>
    <w:rsid w:val="005F046D"/>
    <w:rsid w:val="005F0679"/>
    <w:rsid w:val="005F0BD5"/>
    <w:rsid w:val="005F0C53"/>
    <w:rsid w:val="005F0ED5"/>
    <w:rsid w:val="005F1412"/>
    <w:rsid w:val="005F1477"/>
    <w:rsid w:val="005F1B47"/>
    <w:rsid w:val="005F1B96"/>
    <w:rsid w:val="005F1FFD"/>
    <w:rsid w:val="005F216E"/>
    <w:rsid w:val="005F24BC"/>
    <w:rsid w:val="005F288C"/>
    <w:rsid w:val="005F2893"/>
    <w:rsid w:val="005F29F3"/>
    <w:rsid w:val="005F2A31"/>
    <w:rsid w:val="005F2A86"/>
    <w:rsid w:val="005F2CD9"/>
    <w:rsid w:val="005F2D5B"/>
    <w:rsid w:val="005F2E15"/>
    <w:rsid w:val="005F32CF"/>
    <w:rsid w:val="005F33CB"/>
    <w:rsid w:val="005F34FF"/>
    <w:rsid w:val="005F35CB"/>
    <w:rsid w:val="005F3D9B"/>
    <w:rsid w:val="005F40A2"/>
    <w:rsid w:val="005F4118"/>
    <w:rsid w:val="005F4214"/>
    <w:rsid w:val="005F4315"/>
    <w:rsid w:val="005F446C"/>
    <w:rsid w:val="005F476A"/>
    <w:rsid w:val="005F5356"/>
    <w:rsid w:val="005F538C"/>
    <w:rsid w:val="005F5429"/>
    <w:rsid w:val="005F5766"/>
    <w:rsid w:val="005F57DF"/>
    <w:rsid w:val="005F5B02"/>
    <w:rsid w:val="005F63CD"/>
    <w:rsid w:val="005F65B6"/>
    <w:rsid w:val="005F6696"/>
    <w:rsid w:val="005F66D9"/>
    <w:rsid w:val="005F6BE7"/>
    <w:rsid w:val="005F6FC8"/>
    <w:rsid w:val="005F7011"/>
    <w:rsid w:val="005F724F"/>
    <w:rsid w:val="005F728E"/>
    <w:rsid w:val="005F7429"/>
    <w:rsid w:val="005F75EA"/>
    <w:rsid w:val="005F781A"/>
    <w:rsid w:val="005F781E"/>
    <w:rsid w:val="005F792F"/>
    <w:rsid w:val="005F7E07"/>
    <w:rsid w:val="005F7E1B"/>
    <w:rsid w:val="005F7FB5"/>
    <w:rsid w:val="006002C6"/>
    <w:rsid w:val="00600396"/>
    <w:rsid w:val="006005E4"/>
    <w:rsid w:val="00600753"/>
    <w:rsid w:val="00600A61"/>
    <w:rsid w:val="00600C50"/>
    <w:rsid w:val="00600E40"/>
    <w:rsid w:val="0060103C"/>
    <w:rsid w:val="0060117D"/>
    <w:rsid w:val="00601341"/>
    <w:rsid w:val="00601630"/>
    <w:rsid w:val="00601738"/>
    <w:rsid w:val="006017E5"/>
    <w:rsid w:val="006019CF"/>
    <w:rsid w:val="00601B47"/>
    <w:rsid w:val="00601B9B"/>
    <w:rsid w:val="00601C84"/>
    <w:rsid w:val="00601D4A"/>
    <w:rsid w:val="00601F34"/>
    <w:rsid w:val="0060221A"/>
    <w:rsid w:val="00602223"/>
    <w:rsid w:val="0060234F"/>
    <w:rsid w:val="006023DC"/>
    <w:rsid w:val="0060257D"/>
    <w:rsid w:val="0060259D"/>
    <w:rsid w:val="006025E1"/>
    <w:rsid w:val="0060278C"/>
    <w:rsid w:val="00602A97"/>
    <w:rsid w:val="00602AC9"/>
    <w:rsid w:val="00602C07"/>
    <w:rsid w:val="00602D25"/>
    <w:rsid w:val="00602D9A"/>
    <w:rsid w:val="00602DBD"/>
    <w:rsid w:val="00602E56"/>
    <w:rsid w:val="00602F44"/>
    <w:rsid w:val="00603247"/>
    <w:rsid w:val="0060348E"/>
    <w:rsid w:val="00603806"/>
    <w:rsid w:val="00604151"/>
    <w:rsid w:val="0060433B"/>
    <w:rsid w:val="00604365"/>
    <w:rsid w:val="006045E0"/>
    <w:rsid w:val="0060486A"/>
    <w:rsid w:val="006048B4"/>
    <w:rsid w:val="0060494D"/>
    <w:rsid w:val="00604AA8"/>
    <w:rsid w:val="00604B64"/>
    <w:rsid w:val="00604EFE"/>
    <w:rsid w:val="0060504F"/>
    <w:rsid w:val="006051C7"/>
    <w:rsid w:val="0060522F"/>
    <w:rsid w:val="00605266"/>
    <w:rsid w:val="006057B0"/>
    <w:rsid w:val="006057CF"/>
    <w:rsid w:val="006058F5"/>
    <w:rsid w:val="0060596E"/>
    <w:rsid w:val="00605996"/>
    <w:rsid w:val="006059CC"/>
    <w:rsid w:val="006059D6"/>
    <w:rsid w:val="00605A21"/>
    <w:rsid w:val="00606035"/>
    <w:rsid w:val="0060612E"/>
    <w:rsid w:val="0060614A"/>
    <w:rsid w:val="006063E3"/>
    <w:rsid w:val="006064CE"/>
    <w:rsid w:val="0060654E"/>
    <w:rsid w:val="00606676"/>
    <w:rsid w:val="006069A6"/>
    <w:rsid w:val="00606F58"/>
    <w:rsid w:val="0060708B"/>
    <w:rsid w:val="006070CD"/>
    <w:rsid w:val="006071F7"/>
    <w:rsid w:val="00607616"/>
    <w:rsid w:val="0060762B"/>
    <w:rsid w:val="006077AD"/>
    <w:rsid w:val="00607906"/>
    <w:rsid w:val="00607A4F"/>
    <w:rsid w:val="00607FD1"/>
    <w:rsid w:val="00610518"/>
    <w:rsid w:val="006107B0"/>
    <w:rsid w:val="00610B63"/>
    <w:rsid w:val="00610B9E"/>
    <w:rsid w:val="00610D64"/>
    <w:rsid w:val="00610D90"/>
    <w:rsid w:val="006111AA"/>
    <w:rsid w:val="00611460"/>
    <w:rsid w:val="006115E8"/>
    <w:rsid w:val="00611B90"/>
    <w:rsid w:val="00611CEA"/>
    <w:rsid w:val="00611EB7"/>
    <w:rsid w:val="00612036"/>
    <w:rsid w:val="00612404"/>
    <w:rsid w:val="006126E3"/>
    <w:rsid w:val="00612769"/>
    <w:rsid w:val="00612CE4"/>
    <w:rsid w:val="00612D8D"/>
    <w:rsid w:val="00612DAC"/>
    <w:rsid w:val="00613055"/>
    <w:rsid w:val="0061311B"/>
    <w:rsid w:val="006133C9"/>
    <w:rsid w:val="0061370C"/>
    <w:rsid w:val="0061389B"/>
    <w:rsid w:val="0061394F"/>
    <w:rsid w:val="006141D8"/>
    <w:rsid w:val="0061437F"/>
    <w:rsid w:val="00614385"/>
    <w:rsid w:val="0061485F"/>
    <w:rsid w:val="0061498A"/>
    <w:rsid w:val="00614CCA"/>
    <w:rsid w:val="00614CDC"/>
    <w:rsid w:val="00614E0A"/>
    <w:rsid w:val="006151B9"/>
    <w:rsid w:val="00615989"/>
    <w:rsid w:val="00615C7F"/>
    <w:rsid w:val="00616335"/>
    <w:rsid w:val="006169C3"/>
    <w:rsid w:val="00616D4E"/>
    <w:rsid w:val="00616F3C"/>
    <w:rsid w:val="0061703B"/>
    <w:rsid w:val="006172F2"/>
    <w:rsid w:val="00617564"/>
    <w:rsid w:val="0061795D"/>
    <w:rsid w:val="00617974"/>
    <w:rsid w:val="00617A37"/>
    <w:rsid w:val="00617BE3"/>
    <w:rsid w:val="00617D1F"/>
    <w:rsid w:val="006201A9"/>
    <w:rsid w:val="00620398"/>
    <w:rsid w:val="006203FF"/>
    <w:rsid w:val="00620654"/>
    <w:rsid w:val="006207A1"/>
    <w:rsid w:val="0062083A"/>
    <w:rsid w:val="00620CA2"/>
    <w:rsid w:val="00621994"/>
    <w:rsid w:val="00621CA0"/>
    <w:rsid w:val="00622229"/>
    <w:rsid w:val="00622284"/>
    <w:rsid w:val="00622491"/>
    <w:rsid w:val="006229CF"/>
    <w:rsid w:val="00622E3D"/>
    <w:rsid w:val="006231EA"/>
    <w:rsid w:val="006233E4"/>
    <w:rsid w:val="00623490"/>
    <w:rsid w:val="00623596"/>
    <w:rsid w:val="006237E7"/>
    <w:rsid w:val="00623D2F"/>
    <w:rsid w:val="006240A4"/>
    <w:rsid w:val="0062411D"/>
    <w:rsid w:val="006246DD"/>
    <w:rsid w:val="0062476C"/>
    <w:rsid w:val="006247D1"/>
    <w:rsid w:val="006249FC"/>
    <w:rsid w:val="00624D5A"/>
    <w:rsid w:val="00624F13"/>
    <w:rsid w:val="00624F9B"/>
    <w:rsid w:val="00624FCC"/>
    <w:rsid w:val="0062504B"/>
    <w:rsid w:val="00625207"/>
    <w:rsid w:val="006253AC"/>
    <w:rsid w:val="0062545B"/>
    <w:rsid w:val="00625A4B"/>
    <w:rsid w:val="00625B29"/>
    <w:rsid w:val="00625D2C"/>
    <w:rsid w:val="00625F0B"/>
    <w:rsid w:val="00626083"/>
    <w:rsid w:val="00626255"/>
    <w:rsid w:val="006263D6"/>
    <w:rsid w:val="006264F5"/>
    <w:rsid w:val="00626645"/>
    <w:rsid w:val="006267B1"/>
    <w:rsid w:val="0062697F"/>
    <w:rsid w:val="0062698C"/>
    <w:rsid w:val="00626A7A"/>
    <w:rsid w:val="00626CCC"/>
    <w:rsid w:val="00626D5B"/>
    <w:rsid w:val="00626DA4"/>
    <w:rsid w:val="00626FF6"/>
    <w:rsid w:val="00627155"/>
    <w:rsid w:val="006276D1"/>
    <w:rsid w:val="00627B52"/>
    <w:rsid w:val="00627D0C"/>
    <w:rsid w:val="0063029B"/>
    <w:rsid w:val="0063066D"/>
    <w:rsid w:val="00630AE5"/>
    <w:rsid w:val="00630CF5"/>
    <w:rsid w:val="006311CE"/>
    <w:rsid w:val="006311D9"/>
    <w:rsid w:val="0063133D"/>
    <w:rsid w:val="00631569"/>
    <w:rsid w:val="006316B3"/>
    <w:rsid w:val="0063224E"/>
    <w:rsid w:val="006323F4"/>
    <w:rsid w:val="006324B8"/>
    <w:rsid w:val="0063252F"/>
    <w:rsid w:val="0063273A"/>
    <w:rsid w:val="00632D14"/>
    <w:rsid w:val="00632EC9"/>
    <w:rsid w:val="0063347C"/>
    <w:rsid w:val="00633619"/>
    <w:rsid w:val="006337F1"/>
    <w:rsid w:val="006339A6"/>
    <w:rsid w:val="00633CB2"/>
    <w:rsid w:val="00633E28"/>
    <w:rsid w:val="006343FE"/>
    <w:rsid w:val="006349FB"/>
    <w:rsid w:val="00634AF9"/>
    <w:rsid w:val="00634D5D"/>
    <w:rsid w:val="00634DCE"/>
    <w:rsid w:val="006350FA"/>
    <w:rsid w:val="006351DB"/>
    <w:rsid w:val="006351ED"/>
    <w:rsid w:val="0063520D"/>
    <w:rsid w:val="006353C7"/>
    <w:rsid w:val="0063572B"/>
    <w:rsid w:val="00635763"/>
    <w:rsid w:val="006357C7"/>
    <w:rsid w:val="00635898"/>
    <w:rsid w:val="00635A3F"/>
    <w:rsid w:val="00635C10"/>
    <w:rsid w:val="00635D43"/>
    <w:rsid w:val="00635D84"/>
    <w:rsid w:val="00635F08"/>
    <w:rsid w:val="00636012"/>
    <w:rsid w:val="006366FA"/>
    <w:rsid w:val="006368FB"/>
    <w:rsid w:val="00636A6B"/>
    <w:rsid w:val="00636D3C"/>
    <w:rsid w:val="00636F14"/>
    <w:rsid w:val="00636F41"/>
    <w:rsid w:val="00636F7C"/>
    <w:rsid w:val="006371D8"/>
    <w:rsid w:val="0063757B"/>
    <w:rsid w:val="00637F37"/>
    <w:rsid w:val="006400C1"/>
    <w:rsid w:val="00640375"/>
    <w:rsid w:val="006404D4"/>
    <w:rsid w:val="0064061B"/>
    <w:rsid w:val="0064083C"/>
    <w:rsid w:val="006408F8"/>
    <w:rsid w:val="006409D2"/>
    <w:rsid w:val="00640B69"/>
    <w:rsid w:val="00640BE2"/>
    <w:rsid w:val="00640D80"/>
    <w:rsid w:val="00640DCB"/>
    <w:rsid w:val="00640DEA"/>
    <w:rsid w:val="00640EB2"/>
    <w:rsid w:val="00640F99"/>
    <w:rsid w:val="0064118C"/>
    <w:rsid w:val="00641389"/>
    <w:rsid w:val="00641736"/>
    <w:rsid w:val="00641DA5"/>
    <w:rsid w:val="00641F3E"/>
    <w:rsid w:val="00641F88"/>
    <w:rsid w:val="0064217F"/>
    <w:rsid w:val="00642370"/>
    <w:rsid w:val="006427E7"/>
    <w:rsid w:val="006427FF"/>
    <w:rsid w:val="0064305B"/>
    <w:rsid w:val="006430AC"/>
    <w:rsid w:val="006432D6"/>
    <w:rsid w:val="0064338F"/>
    <w:rsid w:val="00643640"/>
    <w:rsid w:val="006439EE"/>
    <w:rsid w:val="00643A0E"/>
    <w:rsid w:val="00643BDF"/>
    <w:rsid w:val="00643F51"/>
    <w:rsid w:val="0064412E"/>
    <w:rsid w:val="006442F3"/>
    <w:rsid w:val="006446E9"/>
    <w:rsid w:val="006448C6"/>
    <w:rsid w:val="00644A4A"/>
    <w:rsid w:val="00644BAB"/>
    <w:rsid w:val="00644D55"/>
    <w:rsid w:val="00644E5C"/>
    <w:rsid w:val="00644EDF"/>
    <w:rsid w:val="00645166"/>
    <w:rsid w:val="00645297"/>
    <w:rsid w:val="006454B5"/>
    <w:rsid w:val="006456C0"/>
    <w:rsid w:val="0064576A"/>
    <w:rsid w:val="006457BE"/>
    <w:rsid w:val="00645A15"/>
    <w:rsid w:val="00645A24"/>
    <w:rsid w:val="00645F7D"/>
    <w:rsid w:val="00646458"/>
    <w:rsid w:val="00646460"/>
    <w:rsid w:val="006464D1"/>
    <w:rsid w:val="00646A2F"/>
    <w:rsid w:val="00646DEE"/>
    <w:rsid w:val="00646F56"/>
    <w:rsid w:val="0064707E"/>
    <w:rsid w:val="00647219"/>
    <w:rsid w:val="006472AB"/>
    <w:rsid w:val="00647345"/>
    <w:rsid w:val="0064740F"/>
    <w:rsid w:val="0064773D"/>
    <w:rsid w:val="006479D1"/>
    <w:rsid w:val="00647A16"/>
    <w:rsid w:val="00647A8C"/>
    <w:rsid w:val="00647E98"/>
    <w:rsid w:val="00647EFF"/>
    <w:rsid w:val="006500FF"/>
    <w:rsid w:val="00650706"/>
    <w:rsid w:val="00650963"/>
    <w:rsid w:val="00650B14"/>
    <w:rsid w:val="00650CC0"/>
    <w:rsid w:val="006511CB"/>
    <w:rsid w:val="006519A0"/>
    <w:rsid w:val="0065237B"/>
    <w:rsid w:val="006523A3"/>
    <w:rsid w:val="006524D6"/>
    <w:rsid w:val="00652874"/>
    <w:rsid w:val="006528C3"/>
    <w:rsid w:val="00652E12"/>
    <w:rsid w:val="00653054"/>
    <w:rsid w:val="0065349E"/>
    <w:rsid w:val="00653526"/>
    <w:rsid w:val="006535EF"/>
    <w:rsid w:val="00653786"/>
    <w:rsid w:val="00653B31"/>
    <w:rsid w:val="00653E19"/>
    <w:rsid w:val="0065419C"/>
    <w:rsid w:val="006543B7"/>
    <w:rsid w:val="00654478"/>
    <w:rsid w:val="006545DD"/>
    <w:rsid w:val="00654F5A"/>
    <w:rsid w:val="00655123"/>
    <w:rsid w:val="006551F1"/>
    <w:rsid w:val="0065538C"/>
    <w:rsid w:val="0065544F"/>
    <w:rsid w:val="006555F7"/>
    <w:rsid w:val="00655737"/>
    <w:rsid w:val="00655B1E"/>
    <w:rsid w:val="00655C12"/>
    <w:rsid w:val="00655D0E"/>
    <w:rsid w:val="00655D9D"/>
    <w:rsid w:val="00655E13"/>
    <w:rsid w:val="00656238"/>
    <w:rsid w:val="006562E5"/>
    <w:rsid w:val="006565AF"/>
    <w:rsid w:val="00656785"/>
    <w:rsid w:val="0065683E"/>
    <w:rsid w:val="00656B69"/>
    <w:rsid w:val="00656C1E"/>
    <w:rsid w:val="00656E03"/>
    <w:rsid w:val="00656E56"/>
    <w:rsid w:val="006577DA"/>
    <w:rsid w:val="00657976"/>
    <w:rsid w:val="00657B46"/>
    <w:rsid w:val="00657C5C"/>
    <w:rsid w:val="00657F05"/>
    <w:rsid w:val="0066015F"/>
    <w:rsid w:val="0066023B"/>
    <w:rsid w:val="00660247"/>
    <w:rsid w:val="006602A9"/>
    <w:rsid w:val="00660363"/>
    <w:rsid w:val="0066041C"/>
    <w:rsid w:val="006607EE"/>
    <w:rsid w:val="00660A57"/>
    <w:rsid w:val="00660B7B"/>
    <w:rsid w:val="00660CF6"/>
    <w:rsid w:val="00660F38"/>
    <w:rsid w:val="006614F6"/>
    <w:rsid w:val="00661603"/>
    <w:rsid w:val="00661695"/>
    <w:rsid w:val="006619A7"/>
    <w:rsid w:val="00661A08"/>
    <w:rsid w:val="00662430"/>
    <w:rsid w:val="006627EF"/>
    <w:rsid w:val="006629F2"/>
    <w:rsid w:val="00662DA3"/>
    <w:rsid w:val="00662DB0"/>
    <w:rsid w:val="00662EE3"/>
    <w:rsid w:val="00662F01"/>
    <w:rsid w:val="00662F0B"/>
    <w:rsid w:val="00663163"/>
    <w:rsid w:val="0066330E"/>
    <w:rsid w:val="006633F0"/>
    <w:rsid w:val="006635B7"/>
    <w:rsid w:val="006636A2"/>
    <w:rsid w:val="006636C8"/>
    <w:rsid w:val="00663885"/>
    <w:rsid w:val="00663961"/>
    <w:rsid w:val="00663ECD"/>
    <w:rsid w:val="00664B0D"/>
    <w:rsid w:val="00664B32"/>
    <w:rsid w:val="00664B72"/>
    <w:rsid w:val="00664BDD"/>
    <w:rsid w:val="00664FBD"/>
    <w:rsid w:val="0066500E"/>
    <w:rsid w:val="006658FD"/>
    <w:rsid w:val="00665C27"/>
    <w:rsid w:val="00665DBF"/>
    <w:rsid w:val="00665F60"/>
    <w:rsid w:val="006660D2"/>
    <w:rsid w:val="00666703"/>
    <w:rsid w:val="00666B55"/>
    <w:rsid w:val="00666BD6"/>
    <w:rsid w:val="00666C81"/>
    <w:rsid w:val="00666E32"/>
    <w:rsid w:val="006670C6"/>
    <w:rsid w:val="00667372"/>
    <w:rsid w:val="0066755F"/>
    <w:rsid w:val="006679B5"/>
    <w:rsid w:val="00667D22"/>
    <w:rsid w:val="00670095"/>
    <w:rsid w:val="006700DA"/>
    <w:rsid w:val="00670291"/>
    <w:rsid w:val="0067081E"/>
    <w:rsid w:val="0067093B"/>
    <w:rsid w:val="00670D12"/>
    <w:rsid w:val="00670D28"/>
    <w:rsid w:val="00671121"/>
    <w:rsid w:val="006713E0"/>
    <w:rsid w:val="00671429"/>
    <w:rsid w:val="00671455"/>
    <w:rsid w:val="0067150C"/>
    <w:rsid w:val="0067160D"/>
    <w:rsid w:val="00671D26"/>
    <w:rsid w:val="00671EC3"/>
    <w:rsid w:val="00672028"/>
    <w:rsid w:val="0067207A"/>
    <w:rsid w:val="0067216F"/>
    <w:rsid w:val="00672188"/>
    <w:rsid w:val="0067233C"/>
    <w:rsid w:val="00672457"/>
    <w:rsid w:val="006725B3"/>
    <w:rsid w:val="00672641"/>
    <w:rsid w:val="00672A98"/>
    <w:rsid w:val="00672B3E"/>
    <w:rsid w:val="00672F1F"/>
    <w:rsid w:val="006731B1"/>
    <w:rsid w:val="00673234"/>
    <w:rsid w:val="00673601"/>
    <w:rsid w:val="00673E71"/>
    <w:rsid w:val="006740EA"/>
    <w:rsid w:val="006744D1"/>
    <w:rsid w:val="006745DC"/>
    <w:rsid w:val="006748B3"/>
    <w:rsid w:val="00674908"/>
    <w:rsid w:val="00674BED"/>
    <w:rsid w:val="00674D3F"/>
    <w:rsid w:val="00674FA2"/>
    <w:rsid w:val="0067512F"/>
    <w:rsid w:val="006751A9"/>
    <w:rsid w:val="006751D3"/>
    <w:rsid w:val="0067531B"/>
    <w:rsid w:val="00675354"/>
    <w:rsid w:val="00675AFA"/>
    <w:rsid w:val="00675BEB"/>
    <w:rsid w:val="00675E02"/>
    <w:rsid w:val="00675F76"/>
    <w:rsid w:val="006761E8"/>
    <w:rsid w:val="006766CC"/>
    <w:rsid w:val="006767A6"/>
    <w:rsid w:val="00676B32"/>
    <w:rsid w:val="00676CAF"/>
    <w:rsid w:val="00676D39"/>
    <w:rsid w:val="00677047"/>
    <w:rsid w:val="00677066"/>
    <w:rsid w:val="0067708A"/>
    <w:rsid w:val="00677357"/>
    <w:rsid w:val="006775D3"/>
    <w:rsid w:val="006777F2"/>
    <w:rsid w:val="0067795C"/>
    <w:rsid w:val="00677AE2"/>
    <w:rsid w:val="00677CEE"/>
    <w:rsid w:val="00677E25"/>
    <w:rsid w:val="00680143"/>
    <w:rsid w:val="006801DA"/>
    <w:rsid w:val="006803E9"/>
    <w:rsid w:val="006804AE"/>
    <w:rsid w:val="006805DD"/>
    <w:rsid w:val="006808F0"/>
    <w:rsid w:val="0068096A"/>
    <w:rsid w:val="00680A5C"/>
    <w:rsid w:val="00680BE1"/>
    <w:rsid w:val="00680E68"/>
    <w:rsid w:val="00681369"/>
    <w:rsid w:val="0068137E"/>
    <w:rsid w:val="00681657"/>
    <w:rsid w:val="0068170F"/>
    <w:rsid w:val="00681BDA"/>
    <w:rsid w:val="00681D87"/>
    <w:rsid w:val="00681EF4"/>
    <w:rsid w:val="0068223E"/>
    <w:rsid w:val="006822DD"/>
    <w:rsid w:val="006822F3"/>
    <w:rsid w:val="00682407"/>
    <w:rsid w:val="0068242C"/>
    <w:rsid w:val="00682727"/>
    <w:rsid w:val="0068273B"/>
    <w:rsid w:val="00682895"/>
    <w:rsid w:val="006828DE"/>
    <w:rsid w:val="006829FA"/>
    <w:rsid w:val="00682AD0"/>
    <w:rsid w:val="00682D57"/>
    <w:rsid w:val="00683644"/>
    <w:rsid w:val="006837B8"/>
    <w:rsid w:val="00683D34"/>
    <w:rsid w:val="00683EAD"/>
    <w:rsid w:val="00683EB4"/>
    <w:rsid w:val="0068402C"/>
    <w:rsid w:val="006841DC"/>
    <w:rsid w:val="00684889"/>
    <w:rsid w:val="00684A35"/>
    <w:rsid w:val="00684C9A"/>
    <w:rsid w:val="006850C6"/>
    <w:rsid w:val="00685332"/>
    <w:rsid w:val="006854D6"/>
    <w:rsid w:val="006857AE"/>
    <w:rsid w:val="00685900"/>
    <w:rsid w:val="00685935"/>
    <w:rsid w:val="00685962"/>
    <w:rsid w:val="006859BD"/>
    <w:rsid w:val="00685C52"/>
    <w:rsid w:val="00685E60"/>
    <w:rsid w:val="0068623B"/>
    <w:rsid w:val="00686461"/>
    <w:rsid w:val="00686514"/>
    <w:rsid w:val="0068670C"/>
    <w:rsid w:val="006869BA"/>
    <w:rsid w:val="00686B0E"/>
    <w:rsid w:val="00686B1E"/>
    <w:rsid w:val="00686B58"/>
    <w:rsid w:val="00686F5C"/>
    <w:rsid w:val="00686F93"/>
    <w:rsid w:val="006871BB"/>
    <w:rsid w:val="006872CB"/>
    <w:rsid w:val="00687443"/>
    <w:rsid w:val="0068780D"/>
    <w:rsid w:val="00687845"/>
    <w:rsid w:val="0068786A"/>
    <w:rsid w:val="0068787B"/>
    <w:rsid w:val="006878B5"/>
    <w:rsid w:val="00687D9D"/>
    <w:rsid w:val="00687DB5"/>
    <w:rsid w:val="00687E89"/>
    <w:rsid w:val="00690065"/>
    <w:rsid w:val="00690564"/>
    <w:rsid w:val="0069080D"/>
    <w:rsid w:val="00690AA9"/>
    <w:rsid w:val="00690B6F"/>
    <w:rsid w:val="00690EA3"/>
    <w:rsid w:val="006911B0"/>
    <w:rsid w:val="00691310"/>
    <w:rsid w:val="0069195D"/>
    <w:rsid w:val="00691996"/>
    <w:rsid w:val="00691A99"/>
    <w:rsid w:val="00691B81"/>
    <w:rsid w:val="0069244E"/>
    <w:rsid w:val="00692497"/>
    <w:rsid w:val="00692773"/>
    <w:rsid w:val="006928BC"/>
    <w:rsid w:val="00692A47"/>
    <w:rsid w:val="00692B9E"/>
    <w:rsid w:val="00692CB8"/>
    <w:rsid w:val="00692D87"/>
    <w:rsid w:val="00692E6D"/>
    <w:rsid w:val="006934A3"/>
    <w:rsid w:val="006935F3"/>
    <w:rsid w:val="00693AED"/>
    <w:rsid w:val="00693B8B"/>
    <w:rsid w:val="00693D1B"/>
    <w:rsid w:val="0069443D"/>
    <w:rsid w:val="00694993"/>
    <w:rsid w:val="00694A3B"/>
    <w:rsid w:val="00694C6C"/>
    <w:rsid w:val="00694C7E"/>
    <w:rsid w:val="00694F28"/>
    <w:rsid w:val="006953D5"/>
    <w:rsid w:val="00695544"/>
    <w:rsid w:val="00695654"/>
    <w:rsid w:val="0069566A"/>
    <w:rsid w:val="00695702"/>
    <w:rsid w:val="00695A4A"/>
    <w:rsid w:val="00696244"/>
    <w:rsid w:val="00696294"/>
    <w:rsid w:val="00696562"/>
    <w:rsid w:val="0069672F"/>
    <w:rsid w:val="00696868"/>
    <w:rsid w:val="00696A2C"/>
    <w:rsid w:val="00696BA1"/>
    <w:rsid w:val="00696BA9"/>
    <w:rsid w:val="00696C42"/>
    <w:rsid w:val="0069709F"/>
    <w:rsid w:val="006971CE"/>
    <w:rsid w:val="0069728B"/>
    <w:rsid w:val="00697428"/>
    <w:rsid w:val="0069743A"/>
    <w:rsid w:val="0069762E"/>
    <w:rsid w:val="00697BF9"/>
    <w:rsid w:val="00697E4C"/>
    <w:rsid w:val="00697E88"/>
    <w:rsid w:val="00697ED5"/>
    <w:rsid w:val="006A0954"/>
    <w:rsid w:val="006A0DE2"/>
    <w:rsid w:val="006A0EA9"/>
    <w:rsid w:val="006A1154"/>
    <w:rsid w:val="006A11BC"/>
    <w:rsid w:val="006A19E5"/>
    <w:rsid w:val="006A1A2D"/>
    <w:rsid w:val="006A1AAA"/>
    <w:rsid w:val="006A1AE8"/>
    <w:rsid w:val="006A20D2"/>
    <w:rsid w:val="006A235A"/>
    <w:rsid w:val="006A23B4"/>
    <w:rsid w:val="006A24C4"/>
    <w:rsid w:val="006A24CE"/>
    <w:rsid w:val="006A256F"/>
    <w:rsid w:val="006A2679"/>
    <w:rsid w:val="006A26D6"/>
    <w:rsid w:val="006A27EB"/>
    <w:rsid w:val="006A289A"/>
    <w:rsid w:val="006A2CDB"/>
    <w:rsid w:val="006A3245"/>
    <w:rsid w:val="006A34A7"/>
    <w:rsid w:val="006A34AC"/>
    <w:rsid w:val="006A34BA"/>
    <w:rsid w:val="006A34E3"/>
    <w:rsid w:val="006A3B59"/>
    <w:rsid w:val="006A3B93"/>
    <w:rsid w:val="006A3BDF"/>
    <w:rsid w:val="006A3CA2"/>
    <w:rsid w:val="006A3CF5"/>
    <w:rsid w:val="006A3DBA"/>
    <w:rsid w:val="006A3EB8"/>
    <w:rsid w:val="006A3FA8"/>
    <w:rsid w:val="006A400B"/>
    <w:rsid w:val="006A4080"/>
    <w:rsid w:val="006A4142"/>
    <w:rsid w:val="006A450A"/>
    <w:rsid w:val="006A4766"/>
    <w:rsid w:val="006A4937"/>
    <w:rsid w:val="006A49A6"/>
    <w:rsid w:val="006A4DA3"/>
    <w:rsid w:val="006A4F28"/>
    <w:rsid w:val="006A4FB0"/>
    <w:rsid w:val="006A503E"/>
    <w:rsid w:val="006A51C8"/>
    <w:rsid w:val="006A58DF"/>
    <w:rsid w:val="006A5FA7"/>
    <w:rsid w:val="006A604F"/>
    <w:rsid w:val="006A637B"/>
    <w:rsid w:val="006A63F0"/>
    <w:rsid w:val="006A642E"/>
    <w:rsid w:val="006A64F8"/>
    <w:rsid w:val="006A6510"/>
    <w:rsid w:val="006A6692"/>
    <w:rsid w:val="006A66EE"/>
    <w:rsid w:val="006A6B24"/>
    <w:rsid w:val="006A6C22"/>
    <w:rsid w:val="006A6C57"/>
    <w:rsid w:val="006A73FA"/>
    <w:rsid w:val="006A753E"/>
    <w:rsid w:val="006A757C"/>
    <w:rsid w:val="006A760D"/>
    <w:rsid w:val="006A7694"/>
    <w:rsid w:val="006A7707"/>
    <w:rsid w:val="006A7919"/>
    <w:rsid w:val="006A7AB0"/>
    <w:rsid w:val="006A7C3C"/>
    <w:rsid w:val="006A7EBB"/>
    <w:rsid w:val="006A7F0B"/>
    <w:rsid w:val="006B00CF"/>
    <w:rsid w:val="006B013F"/>
    <w:rsid w:val="006B01D7"/>
    <w:rsid w:val="006B03BF"/>
    <w:rsid w:val="006B083B"/>
    <w:rsid w:val="006B093E"/>
    <w:rsid w:val="006B09CA"/>
    <w:rsid w:val="006B0A8A"/>
    <w:rsid w:val="006B0B3C"/>
    <w:rsid w:val="006B0D78"/>
    <w:rsid w:val="006B0DF5"/>
    <w:rsid w:val="006B10F9"/>
    <w:rsid w:val="006B125F"/>
    <w:rsid w:val="006B16BE"/>
    <w:rsid w:val="006B17C6"/>
    <w:rsid w:val="006B1827"/>
    <w:rsid w:val="006B1BA1"/>
    <w:rsid w:val="006B1D59"/>
    <w:rsid w:val="006B1DD6"/>
    <w:rsid w:val="006B1E3C"/>
    <w:rsid w:val="006B22CB"/>
    <w:rsid w:val="006B233B"/>
    <w:rsid w:val="006B2475"/>
    <w:rsid w:val="006B278B"/>
    <w:rsid w:val="006B279F"/>
    <w:rsid w:val="006B28D3"/>
    <w:rsid w:val="006B296A"/>
    <w:rsid w:val="006B29C5"/>
    <w:rsid w:val="006B2D9B"/>
    <w:rsid w:val="006B321D"/>
    <w:rsid w:val="006B3353"/>
    <w:rsid w:val="006B3468"/>
    <w:rsid w:val="006B3672"/>
    <w:rsid w:val="006B36E0"/>
    <w:rsid w:val="006B3749"/>
    <w:rsid w:val="006B3B56"/>
    <w:rsid w:val="006B3D6F"/>
    <w:rsid w:val="006B3E0E"/>
    <w:rsid w:val="006B3E8B"/>
    <w:rsid w:val="006B4175"/>
    <w:rsid w:val="006B4232"/>
    <w:rsid w:val="006B4242"/>
    <w:rsid w:val="006B45CD"/>
    <w:rsid w:val="006B47D2"/>
    <w:rsid w:val="006B498B"/>
    <w:rsid w:val="006B4FD9"/>
    <w:rsid w:val="006B5642"/>
    <w:rsid w:val="006B5679"/>
    <w:rsid w:val="006B56F7"/>
    <w:rsid w:val="006B5A58"/>
    <w:rsid w:val="006B62E9"/>
    <w:rsid w:val="006B68DC"/>
    <w:rsid w:val="006B6A1A"/>
    <w:rsid w:val="006B6A25"/>
    <w:rsid w:val="006B6C75"/>
    <w:rsid w:val="006B7061"/>
    <w:rsid w:val="006B7331"/>
    <w:rsid w:val="006B762F"/>
    <w:rsid w:val="006B76EE"/>
    <w:rsid w:val="006B7940"/>
    <w:rsid w:val="006B7A4C"/>
    <w:rsid w:val="006B7A76"/>
    <w:rsid w:val="006B7AB2"/>
    <w:rsid w:val="006B7B3B"/>
    <w:rsid w:val="006B7BB6"/>
    <w:rsid w:val="006B7BDF"/>
    <w:rsid w:val="006B7CA7"/>
    <w:rsid w:val="006B7E6F"/>
    <w:rsid w:val="006B7F01"/>
    <w:rsid w:val="006C022C"/>
    <w:rsid w:val="006C0417"/>
    <w:rsid w:val="006C049F"/>
    <w:rsid w:val="006C086C"/>
    <w:rsid w:val="006C0A05"/>
    <w:rsid w:val="006C0D38"/>
    <w:rsid w:val="006C145B"/>
    <w:rsid w:val="006C1811"/>
    <w:rsid w:val="006C1B45"/>
    <w:rsid w:val="006C1D2E"/>
    <w:rsid w:val="006C25EB"/>
    <w:rsid w:val="006C26E4"/>
    <w:rsid w:val="006C2879"/>
    <w:rsid w:val="006C28E3"/>
    <w:rsid w:val="006C290A"/>
    <w:rsid w:val="006C292E"/>
    <w:rsid w:val="006C297D"/>
    <w:rsid w:val="006C2A79"/>
    <w:rsid w:val="006C2C77"/>
    <w:rsid w:val="006C2DB8"/>
    <w:rsid w:val="006C2ED2"/>
    <w:rsid w:val="006C2F2A"/>
    <w:rsid w:val="006C3081"/>
    <w:rsid w:val="006C310E"/>
    <w:rsid w:val="006C330E"/>
    <w:rsid w:val="006C3728"/>
    <w:rsid w:val="006C3841"/>
    <w:rsid w:val="006C3BD6"/>
    <w:rsid w:val="006C3CBA"/>
    <w:rsid w:val="006C3D5A"/>
    <w:rsid w:val="006C3D8C"/>
    <w:rsid w:val="006C403C"/>
    <w:rsid w:val="006C4341"/>
    <w:rsid w:val="006C4427"/>
    <w:rsid w:val="006C47CE"/>
    <w:rsid w:val="006C4C0D"/>
    <w:rsid w:val="006C510C"/>
    <w:rsid w:val="006C51F9"/>
    <w:rsid w:val="006C53E9"/>
    <w:rsid w:val="006C5493"/>
    <w:rsid w:val="006C54F0"/>
    <w:rsid w:val="006C5544"/>
    <w:rsid w:val="006C5860"/>
    <w:rsid w:val="006C5BBB"/>
    <w:rsid w:val="006C5BF4"/>
    <w:rsid w:val="006C5EC8"/>
    <w:rsid w:val="006C5FAB"/>
    <w:rsid w:val="006C61C0"/>
    <w:rsid w:val="006C61D4"/>
    <w:rsid w:val="006C64BD"/>
    <w:rsid w:val="006C66A4"/>
    <w:rsid w:val="006C6AFC"/>
    <w:rsid w:val="006C6C80"/>
    <w:rsid w:val="006C6CC9"/>
    <w:rsid w:val="006C6EDC"/>
    <w:rsid w:val="006C6F3D"/>
    <w:rsid w:val="006C6FF6"/>
    <w:rsid w:val="006C70F8"/>
    <w:rsid w:val="006C7312"/>
    <w:rsid w:val="006C75D4"/>
    <w:rsid w:val="006C75FC"/>
    <w:rsid w:val="006C77C0"/>
    <w:rsid w:val="006C7B47"/>
    <w:rsid w:val="006C7CBE"/>
    <w:rsid w:val="006C7F74"/>
    <w:rsid w:val="006D012C"/>
    <w:rsid w:val="006D017F"/>
    <w:rsid w:val="006D0A41"/>
    <w:rsid w:val="006D0AA1"/>
    <w:rsid w:val="006D0B8F"/>
    <w:rsid w:val="006D0C65"/>
    <w:rsid w:val="006D0E27"/>
    <w:rsid w:val="006D0F44"/>
    <w:rsid w:val="006D1020"/>
    <w:rsid w:val="006D11E2"/>
    <w:rsid w:val="006D1893"/>
    <w:rsid w:val="006D1929"/>
    <w:rsid w:val="006D1B4C"/>
    <w:rsid w:val="006D2082"/>
    <w:rsid w:val="006D2251"/>
    <w:rsid w:val="006D229E"/>
    <w:rsid w:val="006D2414"/>
    <w:rsid w:val="006D2490"/>
    <w:rsid w:val="006D24E8"/>
    <w:rsid w:val="006D2662"/>
    <w:rsid w:val="006D26DE"/>
    <w:rsid w:val="006D2870"/>
    <w:rsid w:val="006D2C00"/>
    <w:rsid w:val="006D2F20"/>
    <w:rsid w:val="006D300F"/>
    <w:rsid w:val="006D3353"/>
    <w:rsid w:val="006D397E"/>
    <w:rsid w:val="006D3A57"/>
    <w:rsid w:val="006D3B86"/>
    <w:rsid w:val="006D4507"/>
    <w:rsid w:val="006D4807"/>
    <w:rsid w:val="006D4BA8"/>
    <w:rsid w:val="006D4F04"/>
    <w:rsid w:val="006D53D2"/>
    <w:rsid w:val="006D566B"/>
    <w:rsid w:val="006D5793"/>
    <w:rsid w:val="006D5844"/>
    <w:rsid w:val="006D58D2"/>
    <w:rsid w:val="006D58DC"/>
    <w:rsid w:val="006D5AC8"/>
    <w:rsid w:val="006D5BAC"/>
    <w:rsid w:val="006D61EE"/>
    <w:rsid w:val="006D6328"/>
    <w:rsid w:val="006D63ED"/>
    <w:rsid w:val="006D6659"/>
    <w:rsid w:val="006D6C41"/>
    <w:rsid w:val="006D6C81"/>
    <w:rsid w:val="006D6DAC"/>
    <w:rsid w:val="006D7277"/>
    <w:rsid w:val="006D7360"/>
    <w:rsid w:val="006D75FC"/>
    <w:rsid w:val="006D7667"/>
    <w:rsid w:val="006D78B9"/>
    <w:rsid w:val="006D7AAD"/>
    <w:rsid w:val="006D7D7C"/>
    <w:rsid w:val="006E026E"/>
    <w:rsid w:val="006E0290"/>
    <w:rsid w:val="006E0307"/>
    <w:rsid w:val="006E04D8"/>
    <w:rsid w:val="006E0654"/>
    <w:rsid w:val="006E0829"/>
    <w:rsid w:val="006E0879"/>
    <w:rsid w:val="006E08D6"/>
    <w:rsid w:val="006E0AC5"/>
    <w:rsid w:val="006E0C29"/>
    <w:rsid w:val="006E0FEE"/>
    <w:rsid w:val="006E11D3"/>
    <w:rsid w:val="006E13A1"/>
    <w:rsid w:val="006E1659"/>
    <w:rsid w:val="006E1754"/>
    <w:rsid w:val="006E1855"/>
    <w:rsid w:val="006E1988"/>
    <w:rsid w:val="006E19B3"/>
    <w:rsid w:val="006E1AE1"/>
    <w:rsid w:val="006E1E95"/>
    <w:rsid w:val="006E20E8"/>
    <w:rsid w:val="006E220A"/>
    <w:rsid w:val="006E2226"/>
    <w:rsid w:val="006E2A4E"/>
    <w:rsid w:val="006E2AD5"/>
    <w:rsid w:val="006E2CAB"/>
    <w:rsid w:val="006E2F15"/>
    <w:rsid w:val="006E3365"/>
    <w:rsid w:val="006E37D3"/>
    <w:rsid w:val="006E3C35"/>
    <w:rsid w:val="006E3EDE"/>
    <w:rsid w:val="006E4068"/>
    <w:rsid w:val="006E48B5"/>
    <w:rsid w:val="006E499B"/>
    <w:rsid w:val="006E4BAD"/>
    <w:rsid w:val="006E4C23"/>
    <w:rsid w:val="006E4E95"/>
    <w:rsid w:val="006E5119"/>
    <w:rsid w:val="006E5730"/>
    <w:rsid w:val="006E5CBF"/>
    <w:rsid w:val="006E5E1D"/>
    <w:rsid w:val="006E5EF9"/>
    <w:rsid w:val="006E62DE"/>
    <w:rsid w:val="006E64FA"/>
    <w:rsid w:val="006E675F"/>
    <w:rsid w:val="006E686B"/>
    <w:rsid w:val="006E6891"/>
    <w:rsid w:val="006E7190"/>
    <w:rsid w:val="006E728D"/>
    <w:rsid w:val="006E72EB"/>
    <w:rsid w:val="006E72FA"/>
    <w:rsid w:val="006E764C"/>
    <w:rsid w:val="006E772D"/>
    <w:rsid w:val="006E7822"/>
    <w:rsid w:val="006E79C5"/>
    <w:rsid w:val="006E7D43"/>
    <w:rsid w:val="006E7ED5"/>
    <w:rsid w:val="006F0384"/>
    <w:rsid w:val="006F03B7"/>
    <w:rsid w:val="006F061F"/>
    <w:rsid w:val="006F06D9"/>
    <w:rsid w:val="006F0A87"/>
    <w:rsid w:val="006F0F9F"/>
    <w:rsid w:val="006F18AF"/>
    <w:rsid w:val="006F1DCA"/>
    <w:rsid w:val="006F1FDE"/>
    <w:rsid w:val="006F265B"/>
    <w:rsid w:val="006F27DE"/>
    <w:rsid w:val="006F28C4"/>
    <w:rsid w:val="006F2B1C"/>
    <w:rsid w:val="006F2C37"/>
    <w:rsid w:val="006F2CA8"/>
    <w:rsid w:val="006F2CB0"/>
    <w:rsid w:val="006F30B0"/>
    <w:rsid w:val="006F37A5"/>
    <w:rsid w:val="006F3940"/>
    <w:rsid w:val="006F3AB7"/>
    <w:rsid w:val="006F3C56"/>
    <w:rsid w:val="006F3D45"/>
    <w:rsid w:val="006F3DA2"/>
    <w:rsid w:val="006F3F77"/>
    <w:rsid w:val="006F4245"/>
    <w:rsid w:val="006F46ED"/>
    <w:rsid w:val="006F4BA9"/>
    <w:rsid w:val="006F4C62"/>
    <w:rsid w:val="006F4C7E"/>
    <w:rsid w:val="006F51F0"/>
    <w:rsid w:val="006F5512"/>
    <w:rsid w:val="006F5542"/>
    <w:rsid w:val="006F55D8"/>
    <w:rsid w:val="006F5707"/>
    <w:rsid w:val="006F5739"/>
    <w:rsid w:val="006F5830"/>
    <w:rsid w:val="006F5AF0"/>
    <w:rsid w:val="006F5CA0"/>
    <w:rsid w:val="006F5CD3"/>
    <w:rsid w:val="006F62CE"/>
    <w:rsid w:val="006F6307"/>
    <w:rsid w:val="006F6BBD"/>
    <w:rsid w:val="006F7401"/>
    <w:rsid w:val="006F764D"/>
    <w:rsid w:val="006F776D"/>
    <w:rsid w:val="006F77F4"/>
    <w:rsid w:val="006F79EB"/>
    <w:rsid w:val="006F7CA8"/>
    <w:rsid w:val="006F7DC4"/>
    <w:rsid w:val="006F7F1D"/>
    <w:rsid w:val="007002D4"/>
    <w:rsid w:val="00700466"/>
    <w:rsid w:val="007004A9"/>
    <w:rsid w:val="00700641"/>
    <w:rsid w:val="007008CB"/>
    <w:rsid w:val="00700938"/>
    <w:rsid w:val="00700DB7"/>
    <w:rsid w:val="00700E54"/>
    <w:rsid w:val="00701C27"/>
    <w:rsid w:val="00701CB5"/>
    <w:rsid w:val="00702165"/>
    <w:rsid w:val="0070235A"/>
    <w:rsid w:val="007024C4"/>
    <w:rsid w:val="0070279F"/>
    <w:rsid w:val="00702C2A"/>
    <w:rsid w:val="00702EA9"/>
    <w:rsid w:val="00702EE6"/>
    <w:rsid w:val="00702F7B"/>
    <w:rsid w:val="007030E1"/>
    <w:rsid w:val="0070337C"/>
    <w:rsid w:val="007034E1"/>
    <w:rsid w:val="007035EC"/>
    <w:rsid w:val="00703912"/>
    <w:rsid w:val="00703A6F"/>
    <w:rsid w:val="00703B60"/>
    <w:rsid w:val="00703BC7"/>
    <w:rsid w:val="00703C87"/>
    <w:rsid w:val="00703CD7"/>
    <w:rsid w:val="00703DE3"/>
    <w:rsid w:val="0070401D"/>
    <w:rsid w:val="0070402C"/>
    <w:rsid w:val="00704035"/>
    <w:rsid w:val="00704158"/>
    <w:rsid w:val="00704264"/>
    <w:rsid w:val="00704294"/>
    <w:rsid w:val="00704512"/>
    <w:rsid w:val="0070459A"/>
    <w:rsid w:val="007045F1"/>
    <w:rsid w:val="00704611"/>
    <w:rsid w:val="007047F8"/>
    <w:rsid w:val="00704953"/>
    <w:rsid w:val="00704997"/>
    <w:rsid w:val="007049CC"/>
    <w:rsid w:val="00704A4A"/>
    <w:rsid w:val="00704D3F"/>
    <w:rsid w:val="00704EDC"/>
    <w:rsid w:val="00705121"/>
    <w:rsid w:val="0070542E"/>
    <w:rsid w:val="007054F8"/>
    <w:rsid w:val="00705642"/>
    <w:rsid w:val="00705747"/>
    <w:rsid w:val="00705880"/>
    <w:rsid w:val="0070589F"/>
    <w:rsid w:val="007058EA"/>
    <w:rsid w:val="00705951"/>
    <w:rsid w:val="00705C9B"/>
    <w:rsid w:val="00706072"/>
    <w:rsid w:val="00706267"/>
    <w:rsid w:val="007066A3"/>
    <w:rsid w:val="0070678C"/>
    <w:rsid w:val="00706965"/>
    <w:rsid w:val="00706F08"/>
    <w:rsid w:val="00707487"/>
    <w:rsid w:val="00707AA5"/>
    <w:rsid w:val="00710314"/>
    <w:rsid w:val="007104B4"/>
    <w:rsid w:val="0071053A"/>
    <w:rsid w:val="00710689"/>
    <w:rsid w:val="00710752"/>
    <w:rsid w:val="007107D2"/>
    <w:rsid w:val="00710BB0"/>
    <w:rsid w:val="00710C52"/>
    <w:rsid w:val="00710DB7"/>
    <w:rsid w:val="007114BB"/>
    <w:rsid w:val="007116F7"/>
    <w:rsid w:val="00711858"/>
    <w:rsid w:val="00711A70"/>
    <w:rsid w:val="00711AB0"/>
    <w:rsid w:val="00711C06"/>
    <w:rsid w:val="00712104"/>
    <w:rsid w:val="00712470"/>
    <w:rsid w:val="0071258B"/>
    <w:rsid w:val="007127F0"/>
    <w:rsid w:val="007129D6"/>
    <w:rsid w:val="00712A61"/>
    <w:rsid w:val="00712FA0"/>
    <w:rsid w:val="00713149"/>
    <w:rsid w:val="00713622"/>
    <w:rsid w:val="00713787"/>
    <w:rsid w:val="007137B8"/>
    <w:rsid w:val="00713924"/>
    <w:rsid w:val="0071436D"/>
    <w:rsid w:val="0071440E"/>
    <w:rsid w:val="00714488"/>
    <w:rsid w:val="007144A0"/>
    <w:rsid w:val="0071458F"/>
    <w:rsid w:val="007149DC"/>
    <w:rsid w:val="00714B7F"/>
    <w:rsid w:val="00714D35"/>
    <w:rsid w:val="00714D56"/>
    <w:rsid w:val="0071532B"/>
    <w:rsid w:val="0071533B"/>
    <w:rsid w:val="00715447"/>
    <w:rsid w:val="00715534"/>
    <w:rsid w:val="007156E6"/>
    <w:rsid w:val="0071582C"/>
    <w:rsid w:val="00715830"/>
    <w:rsid w:val="00715903"/>
    <w:rsid w:val="0071593E"/>
    <w:rsid w:val="00715D9B"/>
    <w:rsid w:val="00715E0F"/>
    <w:rsid w:val="00715E89"/>
    <w:rsid w:val="007161D4"/>
    <w:rsid w:val="00716713"/>
    <w:rsid w:val="00716A00"/>
    <w:rsid w:val="00716D41"/>
    <w:rsid w:val="00716DC4"/>
    <w:rsid w:val="00716EE0"/>
    <w:rsid w:val="0071710D"/>
    <w:rsid w:val="00717381"/>
    <w:rsid w:val="007173E2"/>
    <w:rsid w:val="007174E9"/>
    <w:rsid w:val="00717501"/>
    <w:rsid w:val="0071779E"/>
    <w:rsid w:val="00717B59"/>
    <w:rsid w:val="00717E4E"/>
    <w:rsid w:val="00717F1D"/>
    <w:rsid w:val="00720059"/>
    <w:rsid w:val="0072054B"/>
    <w:rsid w:val="00720554"/>
    <w:rsid w:val="007205E7"/>
    <w:rsid w:val="007205E9"/>
    <w:rsid w:val="007205F9"/>
    <w:rsid w:val="0072086A"/>
    <w:rsid w:val="007210EE"/>
    <w:rsid w:val="00721194"/>
    <w:rsid w:val="00721251"/>
    <w:rsid w:val="00721704"/>
    <w:rsid w:val="00721A26"/>
    <w:rsid w:val="00721DCE"/>
    <w:rsid w:val="00721E22"/>
    <w:rsid w:val="00721E50"/>
    <w:rsid w:val="0072224F"/>
    <w:rsid w:val="0072230B"/>
    <w:rsid w:val="007223D2"/>
    <w:rsid w:val="00722430"/>
    <w:rsid w:val="007224B4"/>
    <w:rsid w:val="0072260C"/>
    <w:rsid w:val="00722AA1"/>
    <w:rsid w:val="00723062"/>
    <w:rsid w:val="00723064"/>
    <w:rsid w:val="00723086"/>
    <w:rsid w:val="0072308D"/>
    <w:rsid w:val="00723225"/>
    <w:rsid w:val="007232BC"/>
    <w:rsid w:val="0072341E"/>
    <w:rsid w:val="007235E7"/>
    <w:rsid w:val="00723A09"/>
    <w:rsid w:val="00723C2D"/>
    <w:rsid w:val="00723F36"/>
    <w:rsid w:val="00723F3C"/>
    <w:rsid w:val="00723F7C"/>
    <w:rsid w:val="00724106"/>
    <w:rsid w:val="007241D1"/>
    <w:rsid w:val="0072444C"/>
    <w:rsid w:val="00724799"/>
    <w:rsid w:val="007248B1"/>
    <w:rsid w:val="00724A23"/>
    <w:rsid w:val="00724C8D"/>
    <w:rsid w:val="00724E8B"/>
    <w:rsid w:val="007253CD"/>
    <w:rsid w:val="0072579B"/>
    <w:rsid w:val="007257DE"/>
    <w:rsid w:val="0072581E"/>
    <w:rsid w:val="00725B40"/>
    <w:rsid w:val="00725C68"/>
    <w:rsid w:val="00725E9E"/>
    <w:rsid w:val="00725EBF"/>
    <w:rsid w:val="007260B0"/>
    <w:rsid w:val="00726288"/>
    <w:rsid w:val="007262DB"/>
    <w:rsid w:val="00726902"/>
    <w:rsid w:val="00726B2D"/>
    <w:rsid w:val="00726EDB"/>
    <w:rsid w:val="00726EE3"/>
    <w:rsid w:val="007270BD"/>
    <w:rsid w:val="0072712B"/>
    <w:rsid w:val="007271DE"/>
    <w:rsid w:val="0072730B"/>
    <w:rsid w:val="00727611"/>
    <w:rsid w:val="00727C45"/>
    <w:rsid w:val="00727E2C"/>
    <w:rsid w:val="00727F59"/>
    <w:rsid w:val="00730260"/>
    <w:rsid w:val="00730287"/>
    <w:rsid w:val="007302B9"/>
    <w:rsid w:val="0073038B"/>
    <w:rsid w:val="007305FC"/>
    <w:rsid w:val="00730C62"/>
    <w:rsid w:val="00730D0E"/>
    <w:rsid w:val="00730F76"/>
    <w:rsid w:val="00731161"/>
    <w:rsid w:val="007318B0"/>
    <w:rsid w:val="00731915"/>
    <w:rsid w:val="00731DBC"/>
    <w:rsid w:val="00731DD8"/>
    <w:rsid w:val="00731E2B"/>
    <w:rsid w:val="0073210A"/>
    <w:rsid w:val="007321B6"/>
    <w:rsid w:val="0073220F"/>
    <w:rsid w:val="0073279C"/>
    <w:rsid w:val="00732A91"/>
    <w:rsid w:val="00732B40"/>
    <w:rsid w:val="00732E16"/>
    <w:rsid w:val="00732EC9"/>
    <w:rsid w:val="007330EE"/>
    <w:rsid w:val="0073314F"/>
    <w:rsid w:val="007334CC"/>
    <w:rsid w:val="007337A9"/>
    <w:rsid w:val="007337FA"/>
    <w:rsid w:val="00733839"/>
    <w:rsid w:val="00733ADE"/>
    <w:rsid w:val="0073400E"/>
    <w:rsid w:val="0073421B"/>
    <w:rsid w:val="00734447"/>
    <w:rsid w:val="00734EA0"/>
    <w:rsid w:val="00734EAE"/>
    <w:rsid w:val="007353CF"/>
    <w:rsid w:val="00735664"/>
    <w:rsid w:val="0073579A"/>
    <w:rsid w:val="0073580B"/>
    <w:rsid w:val="00735970"/>
    <w:rsid w:val="007359EE"/>
    <w:rsid w:val="007359FF"/>
    <w:rsid w:val="00735D6B"/>
    <w:rsid w:val="007360B9"/>
    <w:rsid w:val="00736456"/>
    <w:rsid w:val="00736962"/>
    <w:rsid w:val="00736C67"/>
    <w:rsid w:val="00736F60"/>
    <w:rsid w:val="00737658"/>
    <w:rsid w:val="00737A28"/>
    <w:rsid w:val="00737A2A"/>
    <w:rsid w:val="00737B9E"/>
    <w:rsid w:val="00737CD5"/>
    <w:rsid w:val="00737D5C"/>
    <w:rsid w:val="00740718"/>
    <w:rsid w:val="00740923"/>
    <w:rsid w:val="007409C0"/>
    <w:rsid w:val="00740A65"/>
    <w:rsid w:val="00740B8D"/>
    <w:rsid w:val="00740D2B"/>
    <w:rsid w:val="00740ED7"/>
    <w:rsid w:val="007410B0"/>
    <w:rsid w:val="007412C1"/>
    <w:rsid w:val="007416F6"/>
    <w:rsid w:val="00741709"/>
    <w:rsid w:val="007417D3"/>
    <w:rsid w:val="0074190E"/>
    <w:rsid w:val="00741EFD"/>
    <w:rsid w:val="00741F00"/>
    <w:rsid w:val="007423AF"/>
    <w:rsid w:val="00742516"/>
    <w:rsid w:val="007425C1"/>
    <w:rsid w:val="007428CB"/>
    <w:rsid w:val="007428D4"/>
    <w:rsid w:val="00742913"/>
    <w:rsid w:val="00742D92"/>
    <w:rsid w:val="00742EE4"/>
    <w:rsid w:val="00742EF1"/>
    <w:rsid w:val="00742F46"/>
    <w:rsid w:val="00742F4E"/>
    <w:rsid w:val="00743054"/>
    <w:rsid w:val="00743682"/>
    <w:rsid w:val="00743BAF"/>
    <w:rsid w:val="00743D1B"/>
    <w:rsid w:val="00743E63"/>
    <w:rsid w:val="0074428F"/>
    <w:rsid w:val="00744586"/>
    <w:rsid w:val="00744D44"/>
    <w:rsid w:val="00744D81"/>
    <w:rsid w:val="00744FC9"/>
    <w:rsid w:val="00744FEC"/>
    <w:rsid w:val="0074522E"/>
    <w:rsid w:val="00745324"/>
    <w:rsid w:val="007456C6"/>
    <w:rsid w:val="007460B0"/>
    <w:rsid w:val="0074648B"/>
    <w:rsid w:val="00746494"/>
    <w:rsid w:val="00746770"/>
    <w:rsid w:val="007467C7"/>
    <w:rsid w:val="00746888"/>
    <w:rsid w:val="00746C3B"/>
    <w:rsid w:val="00746C56"/>
    <w:rsid w:val="007473B6"/>
    <w:rsid w:val="007477A9"/>
    <w:rsid w:val="007477B2"/>
    <w:rsid w:val="007478AD"/>
    <w:rsid w:val="00747F87"/>
    <w:rsid w:val="00747F9A"/>
    <w:rsid w:val="007502C0"/>
    <w:rsid w:val="00750390"/>
    <w:rsid w:val="00750456"/>
    <w:rsid w:val="0075047C"/>
    <w:rsid w:val="007505C4"/>
    <w:rsid w:val="0075062B"/>
    <w:rsid w:val="00750690"/>
    <w:rsid w:val="007507BD"/>
    <w:rsid w:val="00750BEA"/>
    <w:rsid w:val="00750CC3"/>
    <w:rsid w:val="00751019"/>
    <w:rsid w:val="0075103E"/>
    <w:rsid w:val="0075110A"/>
    <w:rsid w:val="0075136D"/>
    <w:rsid w:val="0075141C"/>
    <w:rsid w:val="00751569"/>
    <w:rsid w:val="007518E5"/>
    <w:rsid w:val="00751B44"/>
    <w:rsid w:val="00751E8E"/>
    <w:rsid w:val="00751FE6"/>
    <w:rsid w:val="0075251F"/>
    <w:rsid w:val="00752713"/>
    <w:rsid w:val="007527BE"/>
    <w:rsid w:val="007529C9"/>
    <w:rsid w:val="00752A1F"/>
    <w:rsid w:val="00752B6F"/>
    <w:rsid w:val="00752D03"/>
    <w:rsid w:val="00753812"/>
    <w:rsid w:val="00753A9A"/>
    <w:rsid w:val="00753AF8"/>
    <w:rsid w:val="00754035"/>
    <w:rsid w:val="007540C7"/>
    <w:rsid w:val="00754203"/>
    <w:rsid w:val="0075437A"/>
    <w:rsid w:val="0075471B"/>
    <w:rsid w:val="00754727"/>
    <w:rsid w:val="00754875"/>
    <w:rsid w:val="00754980"/>
    <w:rsid w:val="00754981"/>
    <w:rsid w:val="00754B35"/>
    <w:rsid w:val="00754C2F"/>
    <w:rsid w:val="0075506A"/>
    <w:rsid w:val="007553C4"/>
    <w:rsid w:val="0075545D"/>
    <w:rsid w:val="007555D4"/>
    <w:rsid w:val="0075560D"/>
    <w:rsid w:val="0075564E"/>
    <w:rsid w:val="00755B94"/>
    <w:rsid w:val="00755CB1"/>
    <w:rsid w:val="00755D3C"/>
    <w:rsid w:val="00755E1F"/>
    <w:rsid w:val="00755E54"/>
    <w:rsid w:val="00755E6A"/>
    <w:rsid w:val="007563A6"/>
    <w:rsid w:val="00756413"/>
    <w:rsid w:val="00756843"/>
    <w:rsid w:val="007568EA"/>
    <w:rsid w:val="00756C94"/>
    <w:rsid w:val="00756FDB"/>
    <w:rsid w:val="0075710D"/>
    <w:rsid w:val="007573CC"/>
    <w:rsid w:val="00757621"/>
    <w:rsid w:val="0075777E"/>
    <w:rsid w:val="00757A66"/>
    <w:rsid w:val="00757A97"/>
    <w:rsid w:val="00757ACE"/>
    <w:rsid w:val="00757DDE"/>
    <w:rsid w:val="00757E4F"/>
    <w:rsid w:val="0076019E"/>
    <w:rsid w:val="00760436"/>
    <w:rsid w:val="00760533"/>
    <w:rsid w:val="0076055D"/>
    <w:rsid w:val="007605BB"/>
    <w:rsid w:val="00760796"/>
    <w:rsid w:val="007607C4"/>
    <w:rsid w:val="00760D33"/>
    <w:rsid w:val="007612BD"/>
    <w:rsid w:val="0076153F"/>
    <w:rsid w:val="00761CB9"/>
    <w:rsid w:val="00761DA2"/>
    <w:rsid w:val="007624BC"/>
    <w:rsid w:val="007625BE"/>
    <w:rsid w:val="00762F6E"/>
    <w:rsid w:val="00762FEB"/>
    <w:rsid w:val="0076314C"/>
    <w:rsid w:val="0076319D"/>
    <w:rsid w:val="00763261"/>
    <w:rsid w:val="00763277"/>
    <w:rsid w:val="0076374F"/>
    <w:rsid w:val="007637A4"/>
    <w:rsid w:val="0076395B"/>
    <w:rsid w:val="00763E5E"/>
    <w:rsid w:val="00763EAB"/>
    <w:rsid w:val="00764010"/>
    <w:rsid w:val="00764050"/>
    <w:rsid w:val="00764759"/>
    <w:rsid w:val="007647B0"/>
    <w:rsid w:val="0076488D"/>
    <w:rsid w:val="00765182"/>
    <w:rsid w:val="00765369"/>
    <w:rsid w:val="00765445"/>
    <w:rsid w:val="00765532"/>
    <w:rsid w:val="007655DF"/>
    <w:rsid w:val="00765976"/>
    <w:rsid w:val="00765AA5"/>
    <w:rsid w:val="00765C68"/>
    <w:rsid w:val="00765DA2"/>
    <w:rsid w:val="00765DE2"/>
    <w:rsid w:val="00765EFB"/>
    <w:rsid w:val="00766005"/>
    <w:rsid w:val="00766644"/>
    <w:rsid w:val="0076670B"/>
    <w:rsid w:val="007669E8"/>
    <w:rsid w:val="00766CA9"/>
    <w:rsid w:val="00766D46"/>
    <w:rsid w:val="00766DE2"/>
    <w:rsid w:val="00767137"/>
    <w:rsid w:val="007672E9"/>
    <w:rsid w:val="007673B7"/>
    <w:rsid w:val="00767754"/>
    <w:rsid w:val="00767773"/>
    <w:rsid w:val="007679E2"/>
    <w:rsid w:val="00767C88"/>
    <w:rsid w:val="00767CF0"/>
    <w:rsid w:val="00767D47"/>
    <w:rsid w:val="00767DC0"/>
    <w:rsid w:val="00767E0F"/>
    <w:rsid w:val="00767F9D"/>
    <w:rsid w:val="0077000A"/>
    <w:rsid w:val="007702DD"/>
    <w:rsid w:val="00770496"/>
    <w:rsid w:val="00770539"/>
    <w:rsid w:val="007708CD"/>
    <w:rsid w:val="0077097E"/>
    <w:rsid w:val="00771942"/>
    <w:rsid w:val="00771B9D"/>
    <w:rsid w:val="00771BF3"/>
    <w:rsid w:val="00771D1D"/>
    <w:rsid w:val="00771F4C"/>
    <w:rsid w:val="007722DC"/>
    <w:rsid w:val="007725A9"/>
    <w:rsid w:val="00772A1D"/>
    <w:rsid w:val="00772A50"/>
    <w:rsid w:val="00772C70"/>
    <w:rsid w:val="00772D1E"/>
    <w:rsid w:val="00772D46"/>
    <w:rsid w:val="00772DCE"/>
    <w:rsid w:val="00772E3D"/>
    <w:rsid w:val="0077314F"/>
    <w:rsid w:val="00773245"/>
    <w:rsid w:val="007739A9"/>
    <w:rsid w:val="00773BF7"/>
    <w:rsid w:val="00773F58"/>
    <w:rsid w:val="00773F67"/>
    <w:rsid w:val="00773F73"/>
    <w:rsid w:val="007742ED"/>
    <w:rsid w:val="00774390"/>
    <w:rsid w:val="007747AC"/>
    <w:rsid w:val="007748EC"/>
    <w:rsid w:val="0077494B"/>
    <w:rsid w:val="00774A0A"/>
    <w:rsid w:val="00774AAD"/>
    <w:rsid w:val="00774C5F"/>
    <w:rsid w:val="00774D47"/>
    <w:rsid w:val="00775007"/>
    <w:rsid w:val="00775534"/>
    <w:rsid w:val="007755A2"/>
    <w:rsid w:val="00775813"/>
    <w:rsid w:val="007758BE"/>
    <w:rsid w:val="007758F5"/>
    <w:rsid w:val="00775DF1"/>
    <w:rsid w:val="00775FF1"/>
    <w:rsid w:val="007761BA"/>
    <w:rsid w:val="007763EE"/>
    <w:rsid w:val="00776670"/>
    <w:rsid w:val="00776704"/>
    <w:rsid w:val="0077670A"/>
    <w:rsid w:val="00776A50"/>
    <w:rsid w:val="00776B1D"/>
    <w:rsid w:val="00776B82"/>
    <w:rsid w:val="00776E4A"/>
    <w:rsid w:val="00777175"/>
    <w:rsid w:val="007771F7"/>
    <w:rsid w:val="007776BE"/>
    <w:rsid w:val="00777F8C"/>
    <w:rsid w:val="00780427"/>
    <w:rsid w:val="0078061B"/>
    <w:rsid w:val="00780CFB"/>
    <w:rsid w:val="00780EB1"/>
    <w:rsid w:val="00780F31"/>
    <w:rsid w:val="007811FE"/>
    <w:rsid w:val="0078140A"/>
    <w:rsid w:val="007819E8"/>
    <w:rsid w:val="00781AA5"/>
    <w:rsid w:val="00781AE5"/>
    <w:rsid w:val="0078280D"/>
    <w:rsid w:val="00782983"/>
    <w:rsid w:val="00782DA0"/>
    <w:rsid w:val="00783037"/>
    <w:rsid w:val="007831F0"/>
    <w:rsid w:val="007831F5"/>
    <w:rsid w:val="007834CA"/>
    <w:rsid w:val="00783542"/>
    <w:rsid w:val="0078394A"/>
    <w:rsid w:val="00783967"/>
    <w:rsid w:val="00783EBD"/>
    <w:rsid w:val="00783EF4"/>
    <w:rsid w:val="007844BF"/>
    <w:rsid w:val="00784555"/>
    <w:rsid w:val="007846C5"/>
    <w:rsid w:val="00784AD2"/>
    <w:rsid w:val="007853C7"/>
    <w:rsid w:val="00785FDF"/>
    <w:rsid w:val="00786033"/>
    <w:rsid w:val="0078621E"/>
    <w:rsid w:val="0078640C"/>
    <w:rsid w:val="00786610"/>
    <w:rsid w:val="007867E1"/>
    <w:rsid w:val="007869F4"/>
    <w:rsid w:val="00786B4B"/>
    <w:rsid w:val="00786C52"/>
    <w:rsid w:val="00786CF2"/>
    <w:rsid w:val="00786D22"/>
    <w:rsid w:val="00786E7C"/>
    <w:rsid w:val="007872B6"/>
    <w:rsid w:val="0078772F"/>
    <w:rsid w:val="00787EDE"/>
    <w:rsid w:val="00787FC5"/>
    <w:rsid w:val="0079001D"/>
    <w:rsid w:val="007901A9"/>
    <w:rsid w:val="00790B54"/>
    <w:rsid w:val="00790CDE"/>
    <w:rsid w:val="00790CEE"/>
    <w:rsid w:val="00790D9F"/>
    <w:rsid w:val="00790DB0"/>
    <w:rsid w:val="00790EC4"/>
    <w:rsid w:val="007910B7"/>
    <w:rsid w:val="007912AB"/>
    <w:rsid w:val="0079148A"/>
    <w:rsid w:val="007914E0"/>
    <w:rsid w:val="00791BC3"/>
    <w:rsid w:val="00791C7B"/>
    <w:rsid w:val="00791EC4"/>
    <w:rsid w:val="00791FA2"/>
    <w:rsid w:val="0079230C"/>
    <w:rsid w:val="00792772"/>
    <w:rsid w:val="00792B7A"/>
    <w:rsid w:val="00792C53"/>
    <w:rsid w:val="00792E3C"/>
    <w:rsid w:val="00792FDC"/>
    <w:rsid w:val="007932BA"/>
    <w:rsid w:val="0079339E"/>
    <w:rsid w:val="007934F2"/>
    <w:rsid w:val="0079362E"/>
    <w:rsid w:val="00793814"/>
    <w:rsid w:val="00793A5C"/>
    <w:rsid w:val="00793C64"/>
    <w:rsid w:val="00794233"/>
    <w:rsid w:val="0079445F"/>
    <w:rsid w:val="007945B4"/>
    <w:rsid w:val="00794689"/>
    <w:rsid w:val="00794782"/>
    <w:rsid w:val="0079493B"/>
    <w:rsid w:val="007949C9"/>
    <w:rsid w:val="00794AE2"/>
    <w:rsid w:val="00794DBC"/>
    <w:rsid w:val="00794E79"/>
    <w:rsid w:val="00794F29"/>
    <w:rsid w:val="00795466"/>
    <w:rsid w:val="007957B8"/>
    <w:rsid w:val="00795B1D"/>
    <w:rsid w:val="00795D30"/>
    <w:rsid w:val="00795DE7"/>
    <w:rsid w:val="00795E02"/>
    <w:rsid w:val="00796722"/>
    <w:rsid w:val="00796BC7"/>
    <w:rsid w:val="00796F0C"/>
    <w:rsid w:val="00797547"/>
    <w:rsid w:val="00797570"/>
    <w:rsid w:val="007978DE"/>
    <w:rsid w:val="00797A25"/>
    <w:rsid w:val="00797C5D"/>
    <w:rsid w:val="00797F05"/>
    <w:rsid w:val="007A037E"/>
    <w:rsid w:val="007A03B8"/>
    <w:rsid w:val="007A065F"/>
    <w:rsid w:val="007A07B3"/>
    <w:rsid w:val="007A0856"/>
    <w:rsid w:val="007A08DD"/>
    <w:rsid w:val="007A097E"/>
    <w:rsid w:val="007A0C15"/>
    <w:rsid w:val="007A116C"/>
    <w:rsid w:val="007A15BC"/>
    <w:rsid w:val="007A1A6A"/>
    <w:rsid w:val="007A1D30"/>
    <w:rsid w:val="007A1D89"/>
    <w:rsid w:val="007A204B"/>
    <w:rsid w:val="007A2167"/>
    <w:rsid w:val="007A2B5C"/>
    <w:rsid w:val="007A2B77"/>
    <w:rsid w:val="007A2CCE"/>
    <w:rsid w:val="007A2D86"/>
    <w:rsid w:val="007A2E32"/>
    <w:rsid w:val="007A3088"/>
    <w:rsid w:val="007A3347"/>
    <w:rsid w:val="007A342C"/>
    <w:rsid w:val="007A3556"/>
    <w:rsid w:val="007A3782"/>
    <w:rsid w:val="007A3870"/>
    <w:rsid w:val="007A39DA"/>
    <w:rsid w:val="007A3A7E"/>
    <w:rsid w:val="007A3BBD"/>
    <w:rsid w:val="007A3C12"/>
    <w:rsid w:val="007A3C93"/>
    <w:rsid w:val="007A3F21"/>
    <w:rsid w:val="007A4325"/>
    <w:rsid w:val="007A44A5"/>
    <w:rsid w:val="007A45FF"/>
    <w:rsid w:val="007A5231"/>
    <w:rsid w:val="007A530D"/>
    <w:rsid w:val="007A552B"/>
    <w:rsid w:val="007A5663"/>
    <w:rsid w:val="007A567B"/>
    <w:rsid w:val="007A59EF"/>
    <w:rsid w:val="007A61DB"/>
    <w:rsid w:val="007A6216"/>
    <w:rsid w:val="007A636D"/>
    <w:rsid w:val="007A667F"/>
    <w:rsid w:val="007A6810"/>
    <w:rsid w:val="007A6DAC"/>
    <w:rsid w:val="007A7077"/>
    <w:rsid w:val="007A7590"/>
    <w:rsid w:val="007A76BE"/>
    <w:rsid w:val="007A792A"/>
    <w:rsid w:val="007A7E02"/>
    <w:rsid w:val="007A7F36"/>
    <w:rsid w:val="007A7F65"/>
    <w:rsid w:val="007A7FAB"/>
    <w:rsid w:val="007B0133"/>
    <w:rsid w:val="007B01E7"/>
    <w:rsid w:val="007B038E"/>
    <w:rsid w:val="007B05B5"/>
    <w:rsid w:val="007B07F4"/>
    <w:rsid w:val="007B08D4"/>
    <w:rsid w:val="007B099B"/>
    <w:rsid w:val="007B10D8"/>
    <w:rsid w:val="007B1302"/>
    <w:rsid w:val="007B13DB"/>
    <w:rsid w:val="007B149D"/>
    <w:rsid w:val="007B1614"/>
    <w:rsid w:val="007B180B"/>
    <w:rsid w:val="007B1A76"/>
    <w:rsid w:val="007B1BA9"/>
    <w:rsid w:val="007B1E64"/>
    <w:rsid w:val="007B2194"/>
    <w:rsid w:val="007B2208"/>
    <w:rsid w:val="007B2320"/>
    <w:rsid w:val="007B2408"/>
    <w:rsid w:val="007B25B2"/>
    <w:rsid w:val="007B297E"/>
    <w:rsid w:val="007B2A88"/>
    <w:rsid w:val="007B2EBD"/>
    <w:rsid w:val="007B3092"/>
    <w:rsid w:val="007B33EA"/>
    <w:rsid w:val="007B372C"/>
    <w:rsid w:val="007B37AA"/>
    <w:rsid w:val="007B3820"/>
    <w:rsid w:val="007B3921"/>
    <w:rsid w:val="007B3A84"/>
    <w:rsid w:val="007B3CA5"/>
    <w:rsid w:val="007B3D32"/>
    <w:rsid w:val="007B3E33"/>
    <w:rsid w:val="007B3E46"/>
    <w:rsid w:val="007B44B9"/>
    <w:rsid w:val="007B4619"/>
    <w:rsid w:val="007B4914"/>
    <w:rsid w:val="007B4975"/>
    <w:rsid w:val="007B4BFE"/>
    <w:rsid w:val="007B50DF"/>
    <w:rsid w:val="007B547B"/>
    <w:rsid w:val="007B54D6"/>
    <w:rsid w:val="007B54F1"/>
    <w:rsid w:val="007B63E4"/>
    <w:rsid w:val="007B644B"/>
    <w:rsid w:val="007B6677"/>
    <w:rsid w:val="007B66C3"/>
    <w:rsid w:val="007B677B"/>
    <w:rsid w:val="007B6A68"/>
    <w:rsid w:val="007B6C4B"/>
    <w:rsid w:val="007B6CF6"/>
    <w:rsid w:val="007B6D11"/>
    <w:rsid w:val="007B6E76"/>
    <w:rsid w:val="007B6F20"/>
    <w:rsid w:val="007B742C"/>
    <w:rsid w:val="007B7560"/>
    <w:rsid w:val="007B76B4"/>
    <w:rsid w:val="007B772D"/>
    <w:rsid w:val="007B7983"/>
    <w:rsid w:val="007B79F6"/>
    <w:rsid w:val="007B7A22"/>
    <w:rsid w:val="007B7A93"/>
    <w:rsid w:val="007B7AE6"/>
    <w:rsid w:val="007B7BBE"/>
    <w:rsid w:val="007B7D2D"/>
    <w:rsid w:val="007B7D79"/>
    <w:rsid w:val="007C002B"/>
    <w:rsid w:val="007C008F"/>
    <w:rsid w:val="007C0463"/>
    <w:rsid w:val="007C0572"/>
    <w:rsid w:val="007C05C0"/>
    <w:rsid w:val="007C0A0C"/>
    <w:rsid w:val="007C0A3B"/>
    <w:rsid w:val="007C0AED"/>
    <w:rsid w:val="007C0C12"/>
    <w:rsid w:val="007C11F6"/>
    <w:rsid w:val="007C1647"/>
    <w:rsid w:val="007C1660"/>
    <w:rsid w:val="007C1AC3"/>
    <w:rsid w:val="007C1D54"/>
    <w:rsid w:val="007C2419"/>
    <w:rsid w:val="007C2463"/>
    <w:rsid w:val="007C257E"/>
    <w:rsid w:val="007C2716"/>
    <w:rsid w:val="007C2927"/>
    <w:rsid w:val="007C293A"/>
    <w:rsid w:val="007C31D5"/>
    <w:rsid w:val="007C31E6"/>
    <w:rsid w:val="007C36B4"/>
    <w:rsid w:val="007C37A8"/>
    <w:rsid w:val="007C392D"/>
    <w:rsid w:val="007C3982"/>
    <w:rsid w:val="007C3BEC"/>
    <w:rsid w:val="007C3C4E"/>
    <w:rsid w:val="007C3D5D"/>
    <w:rsid w:val="007C42C5"/>
    <w:rsid w:val="007C4B92"/>
    <w:rsid w:val="007C4C9A"/>
    <w:rsid w:val="007C4EE9"/>
    <w:rsid w:val="007C4F26"/>
    <w:rsid w:val="007C4F5E"/>
    <w:rsid w:val="007C5044"/>
    <w:rsid w:val="007C525C"/>
    <w:rsid w:val="007C535B"/>
    <w:rsid w:val="007C550D"/>
    <w:rsid w:val="007C56FC"/>
    <w:rsid w:val="007C57CA"/>
    <w:rsid w:val="007C67B5"/>
    <w:rsid w:val="007C6A0C"/>
    <w:rsid w:val="007C6AE1"/>
    <w:rsid w:val="007C6E63"/>
    <w:rsid w:val="007C6F8B"/>
    <w:rsid w:val="007C7276"/>
    <w:rsid w:val="007C736F"/>
    <w:rsid w:val="007C754A"/>
    <w:rsid w:val="007C775E"/>
    <w:rsid w:val="007C782A"/>
    <w:rsid w:val="007C786A"/>
    <w:rsid w:val="007C7F94"/>
    <w:rsid w:val="007D03C0"/>
    <w:rsid w:val="007D0E6B"/>
    <w:rsid w:val="007D1412"/>
    <w:rsid w:val="007D1522"/>
    <w:rsid w:val="007D159C"/>
    <w:rsid w:val="007D1B26"/>
    <w:rsid w:val="007D1CDA"/>
    <w:rsid w:val="007D1E1A"/>
    <w:rsid w:val="007D1EED"/>
    <w:rsid w:val="007D2185"/>
    <w:rsid w:val="007D21F2"/>
    <w:rsid w:val="007D223E"/>
    <w:rsid w:val="007D2546"/>
    <w:rsid w:val="007D2735"/>
    <w:rsid w:val="007D2A0B"/>
    <w:rsid w:val="007D2E29"/>
    <w:rsid w:val="007D321E"/>
    <w:rsid w:val="007D3255"/>
    <w:rsid w:val="007D35A0"/>
    <w:rsid w:val="007D3728"/>
    <w:rsid w:val="007D37BC"/>
    <w:rsid w:val="007D3921"/>
    <w:rsid w:val="007D3B04"/>
    <w:rsid w:val="007D3DEF"/>
    <w:rsid w:val="007D3E93"/>
    <w:rsid w:val="007D4067"/>
    <w:rsid w:val="007D45F0"/>
    <w:rsid w:val="007D49AA"/>
    <w:rsid w:val="007D4A21"/>
    <w:rsid w:val="007D4A5F"/>
    <w:rsid w:val="007D4BC8"/>
    <w:rsid w:val="007D4CC7"/>
    <w:rsid w:val="007D4D98"/>
    <w:rsid w:val="007D4FFD"/>
    <w:rsid w:val="007D5325"/>
    <w:rsid w:val="007D534A"/>
    <w:rsid w:val="007D540F"/>
    <w:rsid w:val="007D5491"/>
    <w:rsid w:val="007D58FE"/>
    <w:rsid w:val="007D59BC"/>
    <w:rsid w:val="007D5A40"/>
    <w:rsid w:val="007D5B70"/>
    <w:rsid w:val="007D5BC9"/>
    <w:rsid w:val="007D6073"/>
    <w:rsid w:val="007D61D3"/>
    <w:rsid w:val="007D637B"/>
    <w:rsid w:val="007D64F3"/>
    <w:rsid w:val="007D6B0B"/>
    <w:rsid w:val="007D6C2C"/>
    <w:rsid w:val="007D6C9D"/>
    <w:rsid w:val="007D7189"/>
    <w:rsid w:val="007D751A"/>
    <w:rsid w:val="007D75DA"/>
    <w:rsid w:val="007D76F5"/>
    <w:rsid w:val="007D7A14"/>
    <w:rsid w:val="007D7B35"/>
    <w:rsid w:val="007D7BB7"/>
    <w:rsid w:val="007E038A"/>
    <w:rsid w:val="007E04DE"/>
    <w:rsid w:val="007E0598"/>
    <w:rsid w:val="007E06FD"/>
    <w:rsid w:val="007E0712"/>
    <w:rsid w:val="007E0950"/>
    <w:rsid w:val="007E0A04"/>
    <w:rsid w:val="007E0AB6"/>
    <w:rsid w:val="007E0C6B"/>
    <w:rsid w:val="007E0ED5"/>
    <w:rsid w:val="007E0F3B"/>
    <w:rsid w:val="007E10A1"/>
    <w:rsid w:val="007E1106"/>
    <w:rsid w:val="007E14DD"/>
    <w:rsid w:val="007E1884"/>
    <w:rsid w:val="007E1C25"/>
    <w:rsid w:val="007E1EC2"/>
    <w:rsid w:val="007E2143"/>
    <w:rsid w:val="007E21F5"/>
    <w:rsid w:val="007E23A8"/>
    <w:rsid w:val="007E254B"/>
    <w:rsid w:val="007E2951"/>
    <w:rsid w:val="007E295C"/>
    <w:rsid w:val="007E2968"/>
    <w:rsid w:val="007E2C4D"/>
    <w:rsid w:val="007E2C6D"/>
    <w:rsid w:val="007E2CD4"/>
    <w:rsid w:val="007E305A"/>
    <w:rsid w:val="007E38F1"/>
    <w:rsid w:val="007E3B80"/>
    <w:rsid w:val="007E3C4E"/>
    <w:rsid w:val="007E3E77"/>
    <w:rsid w:val="007E41DB"/>
    <w:rsid w:val="007E437B"/>
    <w:rsid w:val="007E4549"/>
    <w:rsid w:val="007E4645"/>
    <w:rsid w:val="007E485F"/>
    <w:rsid w:val="007E48BD"/>
    <w:rsid w:val="007E48DD"/>
    <w:rsid w:val="007E4A66"/>
    <w:rsid w:val="007E4BA6"/>
    <w:rsid w:val="007E4DB3"/>
    <w:rsid w:val="007E4EAA"/>
    <w:rsid w:val="007E52CE"/>
    <w:rsid w:val="007E52F2"/>
    <w:rsid w:val="007E53CB"/>
    <w:rsid w:val="007E55ED"/>
    <w:rsid w:val="007E5609"/>
    <w:rsid w:val="007E5C61"/>
    <w:rsid w:val="007E5E45"/>
    <w:rsid w:val="007E6762"/>
    <w:rsid w:val="007E677A"/>
    <w:rsid w:val="007E6AF5"/>
    <w:rsid w:val="007E6C0B"/>
    <w:rsid w:val="007E6DED"/>
    <w:rsid w:val="007E7501"/>
    <w:rsid w:val="007E7728"/>
    <w:rsid w:val="007E7DE5"/>
    <w:rsid w:val="007E7E28"/>
    <w:rsid w:val="007E7EE0"/>
    <w:rsid w:val="007F000C"/>
    <w:rsid w:val="007F00C8"/>
    <w:rsid w:val="007F0155"/>
    <w:rsid w:val="007F02A5"/>
    <w:rsid w:val="007F032A"/>
    <w:rsid w:val="007F0422"/>
    <w:rsid w:val="007F0442"/>
    <w:rsid w:val="007F06DE"/>
    <w:rsid w:val="007F08EB"/>
    <w:rsid w:val="007F0B69"/>
    <w:rsid w:val="007F0E52"/>
    <w:rsid w:val="007F0FED"/>
    <w:rsid w:val="007F11AE"/>
    <w:rsid w:val="007F1547"/>
    <w:rsid w:val="007F1882"/>
    <w:rsid w:val="007F19F6"/>
    <w:rsid w:val="007F22F3"/>
    <w:rsid w:val="007F24BA"/>
    <w:rsid w:val="007F29E5"/>
    <w:rsid w:val="007F2AAA"/>
    <w:rsid w:val="007F2DE1"/>
    <w:rsid w:val="007F2F7A"/>
    <w:rsid w:val="007F303D"/>
    <w:rsid w:val="007F314D"/>
    <w:rsid w:val="007F3282"/>
    <w:rsid w:val="007F3374"/>
    <w:rsid w:val="007F3585"/>
    <w:rsid w:val="007F35F4"/>
    <w:rsid w:val="007F3B6D"/>
    <w:rsid w:val="007F3D1C"/>
    <w:rsid w:val="007F4234"/>
    <w:rsid w:val="007F44A4"/>
    <w:rsid w:val="007F4550"/>
    <w:rsid w:val="007F47B6"/>
    <w:rsid w:val="007F48B0"/>
    <w:rsid w:val="007F4A82"/>
    <w:rsid w:val="007F4DE9"/>
    <w:rsid w:val="007F4E19"/>
    <w:rsid w:val="007F4E72"/>
    <w:rsid w:val="007F5090"/>
    <w:rsid w:val="007F56CE"/>
    <w:rsid w:val="007F5918"/>
    <w:rsid w:val="007F5E55"/>
    <w:rsid w:val="007F5FE3"/>
    <w:rsid w:val="007F5FE5"/>
    <w:rsid w:val="007F60DA"/>
    <w:rsid w:val="007F61BB"/>
    <w:rsid w:val="007F64D6"/>
    <w:rsid w:val="007F684E"/>
    <w:rsid w:val="007F6B44"/>
    <w:rsid w:val="007F6E4F"/>
    <w:rsid w:val="007F6EE5"/>
    <w:rsid w:val="007F745A"/>
    <w:rsid w:val="007F748F"/>
    <w:rsid w:val="007F750E"/>
    <w:rsid w:val="007F7847"/>
    <w:rsid w:val="007F7D43"/>
    <w:rsid w:val="007F7DEB"/>
    <w:rsid w:val="008000F0"/>
    <w:rsid w:val="0080092B"/>
    <w:rsid w:val="008009B7"/>
    <w:rsid w:val="00800C0C"/>
    <w:rsid w:val="00800C82"/>
    <w:rsid w:val="00800E16"/>
    <w:rsid w:val="00801060"/>
    <w:rsid w:val="008011A9"/>
    <w:rsid w:val="00801224"/>
    <w:rsid w:val="0080145A"/>
    <w:rsid w:val="0080145B"/>
    <w:rsid w:val="008016D9"/>
    <w:rsid w:val="008016E4"/>
    <w:rsid w:val="008017F9"/>
    <w:rsid w:val="00801871"/>
    <w:rsid w:val="008018A9"/>
    <w:rsid w:val="00801AC6"/>
    <w:rsid w:val="00801B51"/>
    <w:rsid w:val="00801DD5"/>
    <w:rsid w:val="008022C9"/>
    <w:rsid w:val="0080230E"/>
    <w:rsid w:val="00802B1E"/>
    <w:rsid w:val="00802C61"/>
    <w:rsid w:val="00802CE0"/>
    <w:rsid w:val="00802DBA"/>
    <w:rsid w:val="00802EE0"/>
    <w:rsid w:val="00802F2B"/>
    <w:rsid w:val="00803067"/>
    <w:rsid w:val="008032D3"/>
    <w:rsid w:val="008033B5"/>
    <w:rsid w:val="00803400"/>
    <w:rsid w:val="00803404"/>
    <w:rsid w:val="00803755"/>
    <w:rsid w:val="008038C3"/>
    <w:rsid w:val="008039A5"/>
    <w:rsid w:val="00803C1C"/>
    <w:rsid w:val="00804775"/>
    <w:rsid w:val="008047CB"/>
    <w:rsid w:val="00804BB8"/>
    <w:rsid w:val="00804CEE"/>
    <w:rsid w:val="00804D1B"/>
    <w:rsid w:val="00804FF1"/>
    <w:rsid w:val="00805310"/>
    <w:rsid w:val="008054DD"/>
    <w:rsid w:val="00805558"/>
    <w:rsid w:val="008055BE"/>
    <w:rsid w:val="008057FC"/>
    <w:rsid w:val="00805F83"/>
    <w:rsid w:val="00806599"/>
    <w:rsid w:val="008065D5"/>
    <w:rsid w:val="00806860"/>
    <w:rsid w:val="00806ED0"/>
    <w:rsid w:val="00807193"/>
    <w:rsid w:val="008074CE"/>
    <w:rsid w:val="008075E7"/>
    <w:rsid w:val="00807815"/>
    <w:rsid w:val="0080786F"/>
    <w:rsid w:val="0081004C"/>
    <w:rsid w:val="00810336"/>
    <w:rsid w:val="00810428"/>
    <w:rsid w:val="008106A6"/>
    <w:rsid w:val="00810C00"/>
    <w:rsid w:val="00811011"/>
    <w:rsid w:val="0081118E"/>
    <w:rsid w:val="008115D1"/>
    <w:rsid w:val="008116BA"/>
    <w:rsid w:val="008118F6"/>
    <w:rsid w:val="00811C69"/>
    <w:rsid w:val="00811EA5"/>
    <w:rsid w:val="00811F8C"/>
    <w:rsid w:val="00811FCF"/>
    <w:rsid w:val="00812089"/>
    <w:rsid w:val="008122B4"/>
    <w:rsid w:val="0081279A"/>
    <w:rsid w:val="008129B1"/>
    <w:rsid w:val="00812AF2"/>
    <w:rsid w:val="00812C61"/>
    <w:rsid w:val="00812DF6"/>
    <w:rsid w:val="00812FAF"/>
    <w:rsid w:val="008130BF"/>
    <w:rsid w:val="008135E6"/>
    <w:rsid w:val="00813B24"/>
    <w:rsid w:val="00813CB7"/>
    <w:rsid w:val="00813FAC"/>
    <w:rsid w:val="0081424D"/>
    <w:rsid w:val="00814444"/>
    <w:rsid w:val="00814B4A"/>
    <w:rsid w:val="00814FFC"/>
    <w:rsid w:val="00815079"/>
    <w:rsid w:val="00815217"/>
    <w:rsid w:val="00815377"/>
    <w:rsid w:val="0081540A"/>
    <w:rsid w:val="00815772"/>
    <w:rsid w:val="0081577D"/>
    <w:rsid w:val="00815AA6"/>
    <w:rsid w:val="00815EDA"/>
    <w:rsid w:val="00815EF3"/>
    <w:rsid w:val="00816179"/>
    <w:rsid w:val="0081631B"/>
    <w:rsid w:val="00816331"/>
    <w:rsid w:val="0081642F"/>
    <w:rsid w:val="00816501"/>
    <w:rsid w:val="0081694C"/>
    <w:rsid w:val="00816BA8"/>
    <w:rsid w:val="00816D2E"/>
    <w:rsid w:val="00816E2B"/>
    <w:rsid w:val="00816EE2"/>
    <w:rsid w:val="00816FD1"/>
    <w:rsid w:val="0081701F"/>
    <w:rsid w:val="008173B6"/>
    <w:rsid w:val="00817467"/>
    <w:rsid w:val="008174C8"/>
    <w:rsid w:val="008174D3"/>
    <w:rsid w:val="008176F2"/>
    <w:rsid w:val="00817F15"/>
    <w:rsid w:val="00817F62"/>
    <w:rsid w:val="00820070"/>
    <w:rsid w:val="0082024E"/>
    <w:rsid w:val="008203CB"/>
    <w:rsid w:val="008204B5"/>
    <w:rsid w:val="00820777"/>
    <w:rsid w:val="008208A6"/>
    <w:rsid w:val="00820ACE"/>
    <w:rsid w:val="00820BE6"/>
    <w:rsid w:val="00820E37"/>
    <w:rsid w:val="008212F4"/>
    <w:rsid w:val="00821451"/>
    <w:rsid w:val="0082156B"/>
    <w:rsid w:val="008215B5"/>
    <w:rsid w:val="008216BF"/>
    <w:rsid w:val="00821F1A"/>
    <w:rsid w:val="00821F36"/>
    <w:rsid w:val="008222D6"/>
    <w:rsid w:val="0082257E"/>
    <w:rsid w:val="00822D30"/>
    <w:rsid w:val="00822DAC"/>
    <w:rsid w:val="0082321C"/>
    <w:rsid w:val="0082324B"/>
    <w:rsid w:val="008233FE"/>
    <w:rsid w:val="0082350C"/>
    <w:rsid w:val="0082382D"/>
    <w:rsid w:val="008239DF"/>
    <w:rsid w:val="00823AA9"/>
    <w:rsid w:val="00823B15"/>
    <w:rsid w:val="00823B2E"/>
    <w:rsid w:val="00823D87"/>
    <w:rsid w:val="00823EFD"/>
    <w:rsid w:val="0082400B"/>
    <w:rsid w:val="00824054"/>
    <w:rsid w:val="008240B3"/>
    <w:rsid w:val="00824146"/>
    <w:rsid w:val="00824313"/>
    <w:rsid w:val="00824568"/>
    <w:rsid w:val="00824AD5"/>
    <w:rsid w:val="00824D8E"/>
    <w:rsid w:val="00824E13"/>
    <w:rsid w:val="00825161"/>
    <w:rsid w:val="00825259"/>
    <w:rsid w:val="00825308"/>
    <w:rsid w:val="00825474"/>
    <w:rsid w:val="0082568A"/>
    <w:rsid w:val="0082586E"/>
    <w:rsid w:val="00825AE6"/>
    <w:rsid w:val="00825B1E"/>
    <w:rsid w:val="00825B3A"/>
    <w:rsid w:val="00825C92"/>
    <w:rsid w:val="00825D3E"/>
    <w:rsid w:val="00825E72"/>
    <w:rsid w:val="0082620F"/>
    <w:rsid w:val="0082626F"/>
    <w:rsid w:val="00826441"/>
    <w:rsid w:val="008266BA"/>
    <w:rsid w:val="00827243"/>
    <w:rsid w:val="008275CF"/>
    <w:rsid w:val="008276DA"/>
    <w:rsid w:val="00827A31"/>
    <w:rsid w:val="00827B6A"/>
    <w:rsid w:val="00827D71"/>
    <w:rsid w:val="0083001C"/>
    <w:rsid w:val="00830365"/>
    <w:rsid w:val="0083040E"/>
    <w:rsid w:val="0083065F"/>
    <w:rsid w:val="00830691"/>
    <w:rsid w:val="00830BF9"/>
    <w:rsid w:val="00830C6D"/>
    <w:rsid w:val="00830CD7"/>
    <w:rsid w:val="00831147"/>
    <w:rsid w:val="008312DF"/>
    <w:rsid w:val="008313A0"/>
    <w:rsid w:val="0083162D"/>
    <w:rsid w:val="008316D3"/>
    <w:rsid w:val="00831F74"/>
    <w:rsid w:val="00831F7F"/>
    <w:rsid w:val="008321FA"/>
    <w:rsid w:val="008322B1"/>
    <w:rsid w:val="0083241C"/>
    <w:rsid w:val="0083255D"/>
    <w:rsid w:val="00832AC6"/>
    <w:rsid w:val="00832D1D"/>
    <w:rsid w:val="00832EBA"/>
    <w:rsid w:val="00832FA3"/>
    <w:rsid w:val="0083313E"/>
    <w:rsid w:val="00833206"/>
    <w:rsid w:val="008337D8"/>
    <w:rsid w:val="00833928"/>
    <w:rsid w:val="008339D8"/>
    <w:rsid w:val="00833FA5"/>
    <w:rsid w:val="0083435C"/>
    <w:rsid w:val="008345F7"/>
    <w:rsid w:val="00834685"/>
    <w:rsid w:val="008346FE"/>
    <w:rsid w:val="0083488A"/>
    <w:rsid w:val="0083493B"/>
    <w:rsid w:val="008349E5"/>
    <w:rsid w:val="0083530C"/>
    <w:rsid w:val="0083552E"/>
    <w:rsid w:val="008357A1"/>
    <w:rsid w:val="00835810"/>
    <w:rsid w:val="00835C61"/>
    <w:rsid w:val="0083606C"/>
    <w:rsid w:val="00836107"/>
    <w:rsid w:val="00836667"/>
    <w:rsid w:val="00836C95"/>
    <w:rsid w:val="00836E8E"/>
    <w:rsid w:val="00837260"/>
    <w:rsid w:val="00837509"/>
    <w:rsid w:val="0083770B"/>
    <w:rsid w:val="00837719"/>
    <w:rsid w:val="0083781A"/>
    <w:rsid w:val="00837A6A"/>
    <w:rsid w:val="00837AA4"/>
    <w:rsid w:val="00837B26"/>
    <w:rsid w:val="00837DB2"/>
    <w:rsid w:val="00837EB8"/>
    <w:rsid w:val="00837EDD"/>
    <w:rsid w:val="0084009A"/>
    <w:rsid w:val="008402D4"/>
    <w:rsid w:val="00840619"/>
    <w:rsid w:val="0084065C"/>
    <w:rsid w:val="008406A4"/>
    <w:rsid w:val="008406E3"/>
    <w:rsid w:val="00840793"/>
    <w:rsid w:val="008407DB"/>
    <w:rsid w:val="0084082E"/>
    <w:rsid w:val="00840B56"/>
    <w:rsid w:val="0084103B"/>
    <w:rsid w:val="0084117E"/>
    <w:rsid w:val="008415F5"/>
    <w:rsid w:val="00841689"/>
    <w:rsid w:val="0084172B"/>
    <w:rsid w:val="00841841"/>
    <w:rsid w:val="008418B3"/>
    <w:rsid w:val="00841A60"/>
    <w:rsid w:val="00841C73"/>
    <w:rsid w:val="00841D1A"/>
    <w:rsid w:val="00841D51"/>
    <w:rsid w:val="00841F1A"/>
    <w:rsid w:val="008422DB"/>
    <w:rsid w:val="008423E8"/>
    <w:rsid w:val="008423F1"/>
    <w:rsid w:val="00842750"/>
    <w:rsid w:val="008427E0"/>
    <w:rsid w:val="0084282A"/>
    <w:rsid w:val="0084289C"/>
    <w:rsid w:val="0084298A"/>
    <w:rsid w:val="00842C32"/>
    <w:rsid w:val="0084305C"/>
    <w:rsid w:val="008431DB"/>
    <w:rsid w:val="00843209"/>
    <w:rsid w:val="00843360"/>
    <w:rsid w:val="00843379"/>
    <w:rsid w:val="008434D3"/>
    <w:rsid w:val="00843528"/>
    <w:rsid w:val="0084354F"/>
    <w:rsid w:val="0084356E"/>
    <w:rsid w:val="00843707"/>
    <w:rsid w:val="00843999"/>
    <w:rsid w:val="00843D39"/>
    <w:rsid w:val="00843FD5"/>
    <w:rsid w:val="0084417C"/>
    <w:rsid w:val="00844289"/>
    <w:rsid w:val="008443B2"/>
    <w:rsid w:val="00844A2C"/>
    <w:rsid w:val="00844B2C"/>
    <w:rsid w:val="00844E1A"/>
    <w:rsid w:val="00844E21"/>
    <w:rsid w:val="00845010"/>
    <w:rsid w:val="008450BF"/>
    <w:rsid w:val="008452DD"/>
    <w:rsid w:val="00845358"/>
    <w:rsid w:val="0084579C"/>
    <w:rsid w:val="00845D7D"/>
    <w:rsid w:val="00845E01"/>
    <w:rsid w:val="00845F27"/>
    <w:rsid w:val="0084645B"/>
    <w:rsid w:val="0084693A"/>
    <w:rsid w:val="0084705E"/>
    <w:rsid w:val="0084758C"/>
    <w:rsid w:val="00847611"/>
    <w:rsid w:val="00847734"/>
    <w:rsid w:val="00847753"/>
    <w:rsid w:val="00847A56"/>
    <w:rsid w:val="00847B09"/>
    <w:rsid w:val="00847B3F"/>
    <w:rsid w:val="00847FE4"/>
    <w:rsid w:val="0085058C"/>
    <w:rsid w:val="0085081A"/>
    <w:rsid w:val="00850AC5"/>
    <w:rsid w:val="00850DD7"/>
    <w:rsid w:val="00850E87"/>
    <w:rsid w:val="00851901"/>
    <w:rsid w:val="00851DFF"/>
    <w:rsid w:val="00851E03"/>
    <w:rsid w:val="0085229F"/>
    <w:rsid w:val="008522AF"/>
    <w:rsid w:val="008527D5"/>
    <w:rsid w:val="00852842"/>
    <w:rsid w:val="008528BB"/>
    <w:rsid w:val="00852FEA"/>
    <w:rsid w:val="0085342D"/>
    <w:rsid w:val="008536C3"/>
    <w:rsid w:val="00853806"/>
    <w:rsid w:val="00853926"/>
    <w:rsid w:val="00853CB8"/>
    <w:rsid w:val="00853EAE"/>
    <w:rsid w:val="008543CB"/>
    <w:rsid w:val="0085442F"/>
    <w:rsid w:val="00854583"/>
    <w:rsid w:val="008546E3"/>
    <w:rsid w:val="00854747"/>
    <w:rsid w:val="008547B1"/>
    <w:rsid w:val="00854874"/>
    <w:rsid w:val="008548D4"/>
    <w:rsid w:val="00854C1E"/>
    <w:rsid w:val="00854C24"/>
    <w:rsid w:val="00854D6D"/>
    <w:rsid w:val="00854E03"/>
    <w:rsid w:val="00854F1E"/>
    <w:rsid w:val="00855074"/>
    <w:rsid w:val="008550A0"/>
    <w:rsid w:val="00855196"/>
    <w:rsid w:val="0085534A"/>
    <w:rsid w:val="008553CD"/>
    <w:rsid w:val="0085571A"/>
    <w:rsid w:val="00855AB9"/>
    <w:rsid w:val="00855D6C"/>
    <w:rsid w:val="00855E0F"/>
    <w:rsid w:val="00855F80"/>
    <w:rsid w:val="00856088"/>
    <w:rsid w:val="0085608D"/>
    <w:rsid w:val="008566C8"/>
    <w:rsid w:val="0085673F"/>
    <w:rsid w:val="008569DD"/>
    <w:rsid w:val="00856ABA"/>
    <w:rsid w:val="00856ABC"/>
    <w:rsid w:val="00856B72"/>
    <w:rsid w:val="00856BC9"/>
    <w:rsid w:val="00856C93"/>
    <w:rsid w:val="00856CA9"/>
    <w:rsid w:val="00856E5D"/>
    <w:rsid w:val="00856F5F"/>
    <w:rsid w:val="008572F8"/>
    <w:rsid w:val="0085798E"/>
    <w:rsid w:val="00857C34"/>
    <w:rsid w:val="00857D16"/>
    <w:rsid w:val="00857FD4"/>
    <w:rsid w:val="00860491"/>
    <w:rsid w:val="008604F6"/>
    <w:rsid w:val="00860508"/>
    <w:rsid w:val="008605EC"/>
    <w:rsid w:val="00860881"/>
    <w:rsid w:val="00860910"/>
    <w:rsid w:val="0086094A"/>
    <w:rsid w:val="00860C32"/>
    <w:rsid w:val="00860D2C"/>
    <w:rsid w:val="00860D69"/>
    <w:rsid w:val="008611CA"/>
    <w:rsid w:val="008611DC"/>
    <w:rsid w:val="0086163C"/>
    <w:rsid w:val="00861AD0"/>
    <w:rsid w:val="00861C59"/>
    <w:rsid w:val="00861F7D"/>
    <w:rsid w:val="00862047"/>
    <w:rsid w:val="00862088"/>
    <w:rsid w:val="008622D5"/>
    <w:rsid w:val="00862954"/>
    <w:rsid w:val="0086296F"/>
    <w:rsid w:val="00862AAF"/>
    <w:rsid w:val="00862BAC"/>
    <w:rsid w:val="00862DB1"/>
    <w:rsid w:val="00862E13"/>
    <w:rsid w:val="00862E6A"/>
    <w:rsid w:val="0086322E"/>
    <w:rsid w:val="0086354B"/>
    <w:rsid w:val="00863DFA"/>
    <w:rsid w:val="00864128"/>
    <w:rsid w:val="0086450D"/>
    <w:rsid w:val="00864C80"/>
    <w:rsid w:val="0086504B"/>
    <w:rsid w:val="00865198"/>
    <w:rsid w:val="008657FC"/>
    <w:rsid w:val="00865ACD"/>
    <w:rsid w:val="00866294"/>
    <w:rsid w:val="0086671B"/>
    <w:rsid w:val="00866823"/>
    <w:rsid w:val="00866880"/>
    <w:rsid w:val="008668F0"/>
    <w:rsid w:val="00866A51"/>
    <w:rsid w:val="00867270"/>
    <w:rsid w:val="0086743A"/>
    <w:rsid w:val="00867786"/>
    <w:rsid w:val="008679D2"/>
    <w:rsid w:val="00867CCC"/>
    <w:rsid w:val="00867F1A"/>
    <w:rsid w:val="008700F8"/>
    <w:rsid w:val="008702CF"/>
    <w:rsid w:val="008703FC"/>
    <w:rsid w:val="0087057E"/>
    <w:rsid w:val="008705F3"/>
    <w:rsid w:val="00870720"/>
    <w:rsid w:val="008707B6"/>
    <w:rsid w:val="008709B3"/>
    <w:rsid w:val="00870E18"/>
    <w:rsid w:val="008711F6"/>
    <w:rsid w:val="0087188D"/>
    <w:rsid w:val="008718E8"/>
    <w:rsid w:val="00871B20"/>
    <w:rsid w:val="00871B21"/>
    <w:rsid w:val="00871D81"/>
    <w:rsid w:val="00871DE2"/>
    <w:rsid w:val="00872284"/>
    <w:rsid w:val="0087271B"/>
    <w:rsid w:val="00872890"/>
    <w:rsid w:val="008728F1"/>
    <w:rsid w:val="0087299E"/>
    <w:rsid w:val="00872B61"/>
    <w:rsid w:val="00872B64"/>
    <w:rsid w:val="00872E2C"/>
    <w:rsid w:val="0087410C"/>
    <w:rsid w:val="008741B5"/>
    <w:rsid w:val="00874202"/>
    <w:rsid w:val="00874835"/>
    <w:rsid w:val="00874A46"/>
    <w:rsid w:val="00875303"/>
    <w:rsid w:val="008753D0"/>
    <w:rsid w:val="00875486"/>
    <w:rsid w:val="0087583C"/>
    <w:rsid w:val="008758F7"/>
    <w:rsid w:val="00875996"/>
    <w:rsid w:val="00875E00"/>
    <w:rsid w:val="008760AD"/>
    <w:rsid w:val="008761D3"/>
    <w:rsid w:val="00876651"/>
    <w:rsid w:val="008766B2"/>
    <w:rsid w:val="008766B8"/>
    <w:rsid w:val="008767FB"/>
    <w:rsid w:val="00876888"/>
    <w:rsid w:val="0087692B"/>
    <w:rsid w:val="00876B70"/>
    <w:rsid w:val="00876B92"/>
    <w:rsid w:val="00876C2C"/>
    <w:rsid w:val="00876CB7"/>
    <w:rsid w:val="00876EC2"/>
    <w:rsid w:val="00876F81"/>
    <w:rsid w:val="00876FFF"/>
    <w:rsid w:val="00877663"/>
    <w:rsid w:val="00877728"/>
    <w:rsid w:val="008778BE"/>
    <w:rsid w:val="00877C00"/>
    <w:rsid w:val="00877C0F"/>
    <w:rsid w:val="00877D87"/>
    <w:rsid w:val="00877E7D"/>
    <w:rsid w:val="008803F6"/>
    <w:rsid w:val="008807E8"/>
    <w:rsid w:val="008807F8"/>
    <w:rsid w:val="00880B5C"/>
    <w:rsid w:val="00880C44"/>
    <w:rsid w:val="00880C96"/>
    <w:rsid w:val="00880D57"/>
    <w:rsid w:val="008815A4"/>
    <w:rsid w:val="0088185B"/>
    <w:rsid w:val="00881A05"/>
    <w:rsid w:val="00881C04"/>
    <w:rsid w:val="00881DAF"/>
    <w:rsid w:val="00881E62"/>
    <w:rsid w:val="008821FD"/>
    <w:rsid w:val="00882431"/>
    <w:rsid w:val="008824F6"/>
    <w:rsid w:val="00882771"/>
    <w:rsid w:val="008827D3"/>
    <w:rsid w:val="0088281F"/>
    <w:rsid w:val="00882B80"/>
    <w:rsid w:val="00882CA8"/>
    <w:rsid w:val="00882CB7"/>
    <w:rsid w:val="00882DE8"/>
    <w:rsid w:val="00883088"/>
    <w:rsid w:val="00883144"/>
    <w:rsid w:val="0088334E"/>
    <w:rsid w:val="00883618"/>
    <w:rsid w:val="0088391F"/>
    <w:rsid w:val="00883C69"/>
    <w:rsid w:val="00883ED3"/>
    <w:rsid w:val="00883FB8"/>
    <w:rsid w:val="00884140"/>
    <w:rsid w:val="0088436A"/>
    <w:rsid w:val="0088439E"/>
    <w:rsid w:val="0088450D"/>
    <w:rsid w:val="0088470C"/>
    <w:rsid w:val="00884DE2"/>
    <w:rsid w:val="00884E27"/>
    <w:rsid w:val="00884F79"/>
    <w:rsid w:val="00884FC4"/>
    <w:rsid w:val="0088526D"/>
    <w:rsid w:val="008853A4"/>
    <w:rsid w:val="008854A6"/>
    <w:rsid w:val="00885510"/>
    <w:rsid w:val="00885645"/>
    <w:rsid w:val="008856D8"/>
    <w:rsid w:val="00885880"/>
    <w:rsid w:val="008858DA"/>
    <w:rsid w:val="00885B0D"/>
    <w:rsid w:val="00885F93"/>
    <w:rsid w:val="00885FCE"/>
    <w:rsid w:val="00886164"/>
    <w:rsid w:val="00886215"/>
    <w:rsid w:val="008863CF"/>
    <w:rsid w:val="00886584"/>
    <w:rsid w:val="00887065"/>
    <w:rsid w:val="008871F6"/>
    <w:rsid w:val="008873F5"/>
    <w:rsid w:val="0088762A"/>
    <w:rsid w:val="00887791"/>
    <w:rsid w:val="00887AEB"/>
    <w:rsid w:val="00887D12"/>
    <w:rsid w:val="00887D14"/>
    <w:rsid w:val="00887D36"/>
    <w:rsid w:val="008901C9"/>
    <w:rsid w:val="008902C4"/>
    <w:rsid w:val="008902EC"/>
    <w:rsid w:val="0089031A"/>
    <w:rsid w:val="00890404"/>
    <w:rsid w:val="008905C1"/>
    <w:rsid w:val="00890CAA"/>
    <w:rsid w:val="008912AF"/>
    <w:rsid w:val="008915DE"/>
    <w:rsid w:val="008916BF"/>
    <w:rsid w:val="00891A86"/>
    <w:rsid w:val="00891CCE"/>
    <w:rsid w:val="00891D72"/>
    <w:rsid w:val="00891E46"/>
    <w:rsid w:val="00891F74"/>
    <w:rsid w:val="00892272"/>
    <w:rsid w:val="00892559"/>
    <w:rsid w:val="008929ED"/>
    <w:rsid w:val="00892A81"/>
    <w:rsid w:val="00892A90"/>
    <w:rsid w:val="00892D8C"/>
    <w:rsid w:val="00892E03"/>
    <w:rsid w:val="00892F8C"/>
    <w:rsid w:val="00892FDB"/>
    <w:rsid w:val="00893044"/>
    <w:rsid w:val="00893103"/>
    <w:rsid w:val="008932ED"/>
    <w:rsid w:val="00893565"/>
    <w:rsid w:val="00893AE1"/>
    <w:rsid w:val="00893B55"/>
    <w:rsid w:val="00893CD1"/>
    <w:rsid w:val="00893DA4"/>
    <w:rsid w:val="00893F9D"/>
    <w:rsid w:val="00894062"/>
    <w:rsid w:val="00894285"/>
    <w:rsid w:val="00894F04"/>
    <w:rsid w:val="00894FF1"/>
    <w:rsid w:val="00895055"/>
    <w:rsid w:val="0089511F"/>
    <w:rsid w:val="00895201"/>
    <w:rsid w:val="00895530"/>
    <w:rsid w:val="008957F1"/>
    <w:rsid w:val="00895D25"/>
    <w:rsid w:val="00895D3A"/>
    <w:rsid w:val="00895DBD"/>
    <w:rsid w:val="00895DF1"/>
    <w:rsid w:val="00895F7D"/>
    <w:rsid w:val="008963C4"/>
    <w:rsid w:val="0089656F"/>
    <w:rsid w:val="0089662D"/>
    <w:rsid w:val="00896750"/>
    <w:rsid w:val="00896AEE"/>
    <w:rsid w:val="00896B89"/>
    <w:rsid w:val="00896B95"/>
    <w:rsid w:val="00896C69"/>
    <w:rsid w:val="00896E7B"/>
    <w:rsid w:val="0089719B"/>
    <w:rsid w:val="0089778E"/>
    <w:rsid w:val="00897AAF"/>
    <w:rsid w:val="008A0163"/>
    <w:rsid w:val="008A0236"/>
    <w:rsid w:val="008A02E2"/>
    <w:rsid w:val="008A03BC"/>
    <w:rsid w:val="008A03CE"/>
    <w:rsid w:val="008A03F7"/>
    <w:rsid w:val="008A0527"/>
    <w:rsid w:val="008A0545"/>
    <w:rsid w:val="008A073C"/>
    <w:rsid w:val="008A0FD8"/>
    <w:rsid w:val="008A1184"/>
    <w:rsid w:val="008A128B"/>
    <w:rsid w:val="008A1349"/>
    <w:rsid w:val="008A14F1"/>
    <w:rsid w:val="008A157D"/>
    <w:rsid w:val="008A1663"/>
    <w:rsid w:val="008A1696"/>
    <w:rsid w:val="008A1C51"/>
    <w:rsid w:val="008A1DC6"/>
    <w:rsid w:val="008A1DD8"/>
    <w:rsid w:val="008A2158"/>
    <w:rsid w:val="008A2418"/>
    <w:rsid w:val="008A2D20"/>
    <w:rsid w:val="008A2D6E"/>
    <w:rsid w:val="008A2DBA"/>
    <w:rsid w:val="008A30A3"/>
    <w:rsid w:val="008A3991"/>
    <w:rsid w:val="008A4025"/>
    <w:rsid w:val="008A40F6"/>
    <w:rsid w:val="008A43E1"/>
    <w:rsid w:val="008A4570"/>
    <w:rsid w:val="008A45A1"/>
    <w:rsid w:val="008A47A3"/>
    <w:rsid w:val="008A4814"/>
    <w:rsid w:val="008A4884"/>
    <w:rsid w:val="008A499A"/>
    <w:rsid w:val="008A4A19"/>
    <w:rsid w:val="008A4FB5"/>
    <w:rsid w:val="008A5044"/>
    <w:rsid w:val="008A5269"/>
    <w:rsid w:val="008A5356"/>
    <w:rsid w:val="008A53C3"/>
    <w:rsid w:val="008A5598"/>
    <w:rsid w:val="008A5663"/>
    <w:rsid w:val="008A582B"/>
    <w:rsid w:val="008A66CE"/>
    <w:rsid w:val="008A70F6"/>
    <w:rsid w:val="008A79BF"/>
    <w:rsid w:val="008A7AC5"/>
    <w:rsid w:val="008A7DD8"/>
    <w:rsid w:val="008B0114"/>
    <w:rsid w:val="008B0537"/>
    <w:rsid w:val="008B0723"/>
    <w:rsid w:val="008B08EC"/>
    <w:rsid w:val="008B0A70"/>
    <w:rsid w:val="008B0B3C"/>
    <w:rsid w:val="008B0CCF"/>
    <w:rsid w:val="008B0CE9"/>
    <w:rsid w:val="008B0D16"/>
    <w:rsid w:val="008B0DF6"/>
    <w:rsid w:val="008B0FE7"/>
    <w:rsid w:val="008B10AD"/>
    <w:rsid w:val="008B12D2"/>
    <w:rsid w:val="008B149E"/>
    <w:rsid w:val="008B14F7"/>
    <w:rsid w:val="008B1931"/>
    <w:rsid w:val="008B1CA0"/>
    <w:rsid w:val="008B1ED5"/>
    <w:rsid w:val="008B2029"/>
    <w:rsid w:val="008B2034"/>
    <w:rsid w:val="008B2153"/>
    <w:rsid w:val="008B21B2"/>
    <w:rsid w:val="008B22B3"/>
    <w:rsid w:val="008B2484"/>
    <w:rsid w:val="008B252A"/>
    <w:rsid w:val="008B260B"/>
    <w:rsid w:val="008B2772"/>
    <w:rsid w:val="008B2BE7"/>
    <w:rsid w:val="008B2C89"/>
    <w:rsid w:val="008B2E2E"/>
    <w:rsid w:val="008B315D"/>
    <w:rsid w:val="008B3831"/>
    <w:rsid w:val="008B3B27"/>
    <w:rsid w:val="008B3BB3"/>
    <w:rsid w:val="008B3C87"/>
    <w:rsid w:val="008B3D2F"/>
    <w:rsid w:val="008B3D39"/>
    <w:rsid w:val="008B3EAC"/>
    <w:rsid w:val="008B4460"/>
    <w:rsid w:val="008B454B"/>
    <w:rsid w:val="008B4587"/>
    <w:rsid w:val="008B4780"/>
    <w:rsid w:val="008B491F"/>
    <w:rsid w:val="008B4D8F"/>
    <w:rsid w:val="008B5195"/>
    <w:rsid w:val="008B5686"/>
    <w:rsid w:val="008B57E5"/>
    <w:rsid w:val="008B59B0"/>
    <w:rsid w:val="008B5C43"/>
    <w:rsid w:val="008B5E53"/>
    <w:rsid w:val="008B6093"/>
    <w:rsid w:val="008B60C2"/>
    <w:rsid w:val="008B6377"/>
    <w:rsid w:val="008B65C2"/>
    <w:rsid w:val="008B65F1"/>
    <w:rsid w:val="008B6BFE"/>
    <w:rsid w:val="008B6E9F"/>
    <w:rsid w:val="008B6F3C"/>
    <w:rsid w:val="008B6F61"/>
    <w:rsid w:val="008B7202"/>
    <w:rsid w:val="008B73CD"/>
    <w:rsid w:val="008B7767"/>
    <w:rsid w:val="008B7913"/>
    <w:rsid w:val="008B7CF5"/>
    <w:rsid w:val="008B7F22"/>
    <w:rsid w:val="008C02B8"/>
    <w:rsid w:val="008C0397"/>
    <w:rsid w:val="008C040A"/>
    <w:rsid w:val="008C0678"/>
    <w:rsid w:val="008C06A1"/>
    <w:rsid w:val="008C06DC"/>
    <w:rsid w:val="008C0791"/>
    <w:rsid w:val="008C07A6"/>
    <w:rsid w:val="008C0C00"/>
    <w:rsid w:val="008C0D84"/>
    <w:rsid w:val="008C1173"/>
    <w:rsid w:val="008C13B5"/>
    <w:rsid w:val="008C13E9"/>
    <w:rsid w:val="008C15E4"/>
    <w:rsid w:val="008C164A"/>
    <w:rsid w:val="008C17A8"/>
    <w:rsid w:val="008C1D4E"/>
    <w:rsid w:val="008C236A"/>
    <w:rsid w:val="008C2928"/>
    <w:rsid w:val="008C2AE9"/>
    <w:rsid w:val="008C2DDE"/>
    <w:rsid w:val="008C3011"/>
    <w:rsid w:val="008C3158"/>
    <w:rsid w:val="008C3247"/>
    <w:rsid w:val="008C32E0"/>
    <w:rsid w:val="008C34F8"/>
    <w:rsid w:val="008C36F2"/>
    <w:rsid w:val="008C376E"/>
    <w:rsid w:val="008C3AE7"/>
    <w:rsid w:val="008C3B50"/>
    <w:rsid w:val="008C4AD6"/>
    <w:rsid w:val="008C4F37"/>
    <w:rsid w:val="008C5059"/>
    <w:rsid w:val="008C5069"/>
    <w:rsid w:val="008C519D"/>
    <w:rsid w:val="008C5352"/>
    <w:rsid w:val="008C538B"/>
    <w:rsid w:val="008C5671"/>
    <w:rsid w:val="008C5867"/>
    <w:rsid w:val="008C58FB"/>
    <w:rsid w:val="008C5AAA"/>
    <w:rsid w:val="008C5D44"/>
    <w:rsid w:val="008C5D6D"/>
    <w:rsid w:val="008C5DA8"/>
    <w:rsid w:val="008C61EB"/>
    <w:rsid w:val="008C629E"/>
    <w:rsid w:val="008C6495"/>
    <w:rsid w:val="008C6BF5"/>
    <w:rsid w:val="008C6D64"/>
    <w:rsid w:val="008C6F69"/>
    <w:rsid w:val="008C6F6D"/>
    <w:rsid w:val="008C71AD"/>
    <w:rsid w:val="008C7805"/>
    <w:rsid w:val="008C78B8"/>
    <w:rsid w:val="008C7957"/>
    <w:rsid w:val="008C7AEB"/>
    <w:rsid w:val="008C7AF5"/>
    <w:rsid w:val="008C7BDD"/>
    <w:rsid w:val="008C7CA8"/>
    <w:rsid w:val="008C7D14"/>
    <w:rsid w:val="008C7F5B"/>
    <w:rsid w:val="008D0103"/>
    <w:rsid w:val="008D01AB"/>
    <w:rsid w:val="008D020A"/>
    <w:rsid w:val="008D033B"/>
    <w:rsid w:val="008D04AB"/>
    <w:rsid w:val="008D04BF"/>
    <w:rsid w:val="008D064F"/>
    <w:rsid w:val="008D06E4"/>
    <w:rsid w:val="008D097B"/>
    <w:rsid w:val="008D0A0B"/>
    <w:rsid w:val="008D0AE1"/>
    <w:rsid w:val="008D0D59"/>
    <w:rsid w:val="008D0E8E"/>
    <w:rsid w:val="008D0FE5"/>
    <w:rsid w:val="008D1054"/>
    <w:rsid w:val="008D10FC"/>
    <w:rsid w:val="008D16A7"/>
    <w:rsid w:val="008D1896"/>
    <w:rsid w:val="008D1A8D"/>
    <w:rsid w:val="008D1A92"/>
    <w:rsid w:val="008D1B31"/>
    <w:rsid w:val="008D1CCE"/>
    <w:rsid w:val="008D1F08"/>
    <w:rsid w:val="008D212E"/>
    <w:rsid w:val="008D2360"/>
    <w:rsid w:val="008D245F"/>
    <w:rsid w:val="008D2806"/>
    <w:rsid w:val="008D359D"/>
    <w:rsid w:val="008D35B4"/>
    <w:rsid w:val="008D35FD"/>
    <w:rsid w:val="008D36A0"/>
    <w:rsid w:val="008D36A9"/>
    <w:rsid w:val="008D37B9"/>
    <w:rsid w:val="008D3D04"/>
    <w:rsid w:val="008D3D1E"/>
    <w:rsid w:val="008D41FA"/>
    <w:rsid w:val="008D4299"/>
    <w:rsid w:val="008D43D9"/>
    <w:rsid w:val="008D463C"/>
    <w:rsid w:val="008D4C37"/>
    <w:rsid w:val="008D4EFE"/>
    <w:rsid w:val="008D50E9"/>
    <w:rsid w:val="008D525B"/>
    <w:rsid w:val="008D58F2"/>
    <w:rsid w:val="008D5AA4"/>
    <w:rsid w:val="008D5ACB"/>
    <w:rsid w:val="008D5C68"/>
    <w:rsid w:val="008D6193"/>
    <w:rsid w:val="008D6881"/>
    <w:rsid w:val="008D6BF7"/>
    <w:rsid w:val="008D6F07"/>
    <w:rsid w:val="008D6F5D"/>
    <w:rsid w:val="008D6FB5"/>
    <w:rsid w:val="008D6FE8"/>
    <w:rsid w:val="008D713C"/>
    <w:rsid w:val="008D7297"/>
    <w:rsid w:val="008D73E7"/>
    <w:rsid w:val="008D7533"/>
    <w:rsid w:val="008D76CE"/>
    <w:rsid w:val="008D781D"/>
    <w:rsid w:val="008D7A74"/>
    <w:rsid w:val="008D7CEE"/>
    <w:rsid w:val="008E0067"/>
    <w:rsid w:val="008E0458"/>
    <w:rsid w:val="008E05C5"/>
    <w:rsid w:val="008E0902"/>
    <w:rsid w:val="008E1018"/>
    <w:rsid w:val="008E1637"/>
    <w:rsid w:val="008E17C6"/>
    <w:rsid w:val="008E1832"/>
    <w:rsid w:val="008E1BCA"/>
    <w:rsid w:val="008E20C5"/>
    <w:rsid w:val="008E2142"/>
    <w:rsid w:val="008E21EF"/>
    <w:rsid w:val="008E2331"/>
    <w:rsid w:val="008E26F6"/>
    <w:rsid w:val="008E27AF"/>
    <w:rsid w:val="008E2B40"/>
    <w:rsid w:val="008E2C23"/>
    <w:rsid w:val="008E2C81"/>
    <w:rsid w:val="008E2CC6"/>
    <w:rsid w:val="008E2F83"/>
    <w:rsid w:val="008E3001"/>
    <w:rsid w:val="008E3138"/>
    <w:rsid w:val="008E3CA7"/>
    <w:rsid w:val="008E3D96"/>
    <w:rsid w:val="008E4015"/>
    <w:rsid w:val="008E408F"/>
    <w:rsid w:val="008E41DD"/>
    <w:rsid w:val="008E4324"/>
    <w:rsid w:val="008E44B9"/>
    <w:rsid w:val="008E4826"/>
    <w:rsid w:val="008E4B9C"/>
    <w:rsid w:val="008E4CB5"/>
    <w:rsid w:val="008E4E18"/>
    <w:rsid w:val="008E51E9"/>
    <w:rsid w:val="008E5991"/>
    <w:rsid w:val="008E5B28"/>
    <w:rsid w:val="008E5EC9"/>
    <w:rsid w:val="008E609E"/>
    <w:rsid w:val="008E61EB"/>
    <w:rsid w:val="008E6568"/>
    <w:rsid w:val="008E698F"/>
    <w:rsid w:val="008E6B3D"/>
    <w:rsid w:val="008E6DD3"/>
    <w:rsid w:val="008E7001"/>
    <w:rsid w:val="008E7168"/>
    <w:rsid w:val="008E7442"/>
    <w:rsid w:val="008E75D7"/>
    <w:rsid w:val="008E7A9F"/>
    <w:rsid w:val="008E7C0F"/>
    <w:rsid w:val="008E7CF3"/>
    <w:rsid w:val="008E7FF2"/>
    <w:rsid w:val="008F01A3"/>
    <w:rsid w:val="008F01D8"/>
    <w:rsid w:val="008F0314"/>
    <w:rsid w:val="008F03EF"/>
    <w:rsid w:val="008F055F"/>
    <w:rsid w:val="008F05CB"/>
    <w:rsid w:val="008F0DED"/>
    <w:rsid w:val="008F0FAB"/>
    <w:rsid w:val="008F10E1"/>
    <w:rsid w:val="008F146C"/>
    <w:rsid w:val="008F166B"/>
    <w:rsid w:val="008F170D"/>
    <w:rsid w:val="008F17B7"/>
    <w:rsid w:val="008F1EFC"/>
    <w:rsid w:val="008F2C9D"/>
    <w:rsid w:val="008F2E0A"/>
    <w:rsid w:val="008F34E1"/>
    <w:rsid w:val="008F35FF"/>
    <w:rsid w:val="008F3987"/>
    <w:rsid w:val="008F3BAB"/>
    <w:rsid w:val="008F3F3A"/>
    <w:rsid w:val="008F40DC"/>
    <w:rsid w:val="008F4548"/>
    <w:rsid w:val="008F45C5"/>
    <w:rsid w:val="008F479A"/>
    <w:rsid w:val="008F48FA"/>
    <w:rsid w:val="008F4D34"/>
    <w:rsid w:val="008F55E2"/>
    <w:rsid w:val="008F56EA"/>
    <w:rsid w:val="008F5727"/>
    <w:rsid w:val="008F594B"/>
    <w:rsid w:val="008F5CCD"/>
    <w:rsid w:val="008F5DD9"/>
    <w:rsid w:val="008F5DF6"/>
    <w:rsid w:val="008F6022"/>
    <w:rsid w:val="008F617D"/>
    <w:rsid w:val="008F682C"/>
    <w:rsid w:val="008F6B58"/>
    <w:rsid w:val="008F6B72"/>
    <w:rsid w:val="008F6D4C"/>
    <w:rsid w:val="008F6D98"/>
    <w:rsid w:val="008F6ED2"/>
    <w:rsid w:val="008F728C"/>
    <w:rsid w:val="008F7344"/>
    <w:rsid w:val="008F75EB"/>
    <w:rsid w:val="008F7655"/>
    <w:rsid w:val="008F76DF"/>
    <w:rsid w:val="008F785F"/>
    <w:rsid w:val="008F7B10"/>
    <w:rsid w:val="008F7B24"/>
    <w:rsid w:val="00900097"/>
    <w:rsid w:val="0090032C"/>
    <w:rsid w:val="00900484"/>
    <w:rsid w:val="00900857"/>
    <w:rsid w:val="00900D18"/>
    <w:rsid w:val="00901AF0"/>
    <w:rsid w:val="00901DD3"/>
    <w:rsid w:val="00901E04"/>
    <w:rsid w:val="00901F49"/>
    <w:rsid w:val="0090211F"/>
    <w:rsid w:val="009021D9"/>
    <w:rsid w:val="009022A0"/>
    <w:rsid w:val="00902B30"/>
    <w:rsid w:val="00902BC2"/>
    <w:rsid w:val="00902C46"/>
    <w:rsid w:val="00902E5A"/>
    <w:rsid w:val="00902E74"/>
    <w:rsid w:val="0090326D"/>
    <w:rsid w:val="009033EC"/>
    <w:rsid w:val="00903681"/>
    <w:rsid w:val="009036DD"/>
    <w:rsid w:val="00903A46"/>
    <w:rsid w:val="00904091"/>
    <w:rsid w:val="00904339"/>
    <w:rsid w:val="00904424"/>
    <w:rsid w:val="009046B1"/>
    <w:rsid w:val="0090477C"/>
    <w:rsid w:val="0090481D"/>
    <w:rsid w:val="0090498C"/>
    <w:rsid w:val="00904F31"/>
    <w:rsid w:val="00905138"/>
    <w:rsid w:val="00905170"/>
    <w:rsid w:val="0090552E"/>
    <w:rsid w:val="00905734"/>
    <w:rsid w:val="00905783"/>
    <w:rsid w:val="00905C7C"/>
    <w:rsid w:val="00905D78"/>
    <w:rsid w:val="00905EE3"/>
    <w:rsid w:val="00905F05"/>
    <w:rsid w:val="0090611E"/>
    <w:rsid w:val="00906336"/>
    <w:rsid w:val="00906371"/>
    <w:rsid w:val="009063BA"/>
    <w:rsid w:val="009065EB"/>
    <w:rsid w:val="009069EE"/>
    <w:rsid w:val="00906F50"/>
    <w:rsid w:val="009070D3"/>
    <w:rsid w:val="00907452"/>
    <w:rsid w:val="00907591"/>
    <w:rsid w:val="0090776F"/>
    <w:rsid w:val="009078F1"/>
    <w:rsid w:val="00907AEB"/>
    <w:rsid w:val="00907B89"/>
    <w:rsid w:val="00907C07"/>
    <w:rsid w:val="00907EEF"/>
    <w:rsid w:val="00907F54"/>
    <w:rsid w:val="00910207"/>
    <w:rsid w:val="0091021F"/>
    <w:rsid w:val="009104CE"/>
    <w:rsid w:val="009104DB"/>
    <w:rsid w:val="009107D4"/>
    <w:rsid w:val="00910A34"/>
    <w:rsid w:val="00910CA5"/>
    <w:rsid w:val="00910E99"/>
    <w:rsid w:val="00910EDF"/>
    <w:rsid w:val="0091100E"/>
    <w:rsid w:val="009110C5"/>
    <w:rsid w:val="00911E6F"/>
    <w:rsid w:val="00912135"/>
    <w:rsid w:val="00912612"/>
    <w:rsid w:val="009127C9"/>
    <w:rsid w:val="009127ED"/>
    <w:rsid w:val="00912BB0"/>
    <w:rsid w:val="00912C1D"/>
    <w:rsid w:val="00912E37"/>
    <w:rsid w:val="00912F0C"/>
    <w:rsid w:val="009130D0"/>
    <w:rsid w:val="00913262"/>
    <w:rsid w:val="00913509"/>
    <w:rsid w:val="00913512"/>
    <w:rsid w:val="009135A2"/>
    <w:rsid w:val="009137AC"/>
    <w:rsid w:val="00913CDD"/>
    <w:rsid w:val="00913D79"/>
    <w:rsid w:val="00913F56"/>
    <w:rsid w:val="0091444A"/>
    <w:rsid w:val="00914649"/>
    <w:rsid w:val="0091474D"/>
    <w:rsid w:val="00914887"/>
    <w:rsid w:val="00914E25"/>
    <w:rsid w:val="00914E9D"/>
    <w:rsid w:val="00914ED3"/>
    <w:rsid w:val="00914FAD"/>
    <w:rsid w:val="00915492"/>
    <w:rsid w:val="0091551C"/>
    <w:rsid w:val="00915656"/>
    <w:rsid w:val="00915762"/>
    <w:rsid w:val="0091576D"/>
    <w:rsid w:val="009159CA"/>
    <w:rsid w:val="00915B96"/>
    <w:rsid w:val="00915C00"/>
    <w:rsid w:val="00915F5D"/>
    <w:rsid w:val="00915FFE"/>
    <w:rsid w:val="0091632A"/>
    <w:rsid w:val="0091637F"/>
    <w:rsid w:val="00916713"/>
    <w:rsid w:val="00916B53"/>
    <w:rsid w:val="00917132"/>
    <w:rsid w:val="009171D5"/>
    <w:rsid w:val="009171E4"/>
    <w:rsid w:val="00917754"/>
    <w:rsid w:val="009177EE"/>
    <w:rsid w:val="00917AE6"/>
    <w:rsid w:val="009202B7"/>
    <w:rsid w:val="0092047A"/>
    <w:rsid w:val="00920D57"/>
    <w:rsid w:val="00920E28"/>
    <w:rsid w:val="00920E8E"/>
    <w:rsid w:val="009212AB"/>
    <w:rsid w:val="00921305"/>
    <w:rsid w:val="0092155E"/>
    <w:rsid w:val="009215EB"/>
    <w:rsid w:val="00921637"/>
    <w:rsid w:val="00921695"/>
    <w:rsid w:val="009216FF"/>
    <w:rsid w:val="0092177B"/>
    <w:rsid w:val="00921785"/>
    <w:rsid w:val="00921DE5"/>
    <w:rsid w:val="00921F27"/>
    <w:rsid w:val="00922167"/>
    <w:rsid w:val="009221E9"/>
    <w:rsid w:val="0092226D"/>
    <w:rsid w:val="0092240D"/>
    <w:rsid w:val="009227F3"/>
    <w:rsid w:val="0092293B"/>
    <w:rsid w:val="00922A30"/>
    <w:rsid w:val="00922DFE"/>
    <w:rsid w:val="00923216"/>
    <w:rsid w:val="0092321C"/>
    <w:rsid w:val="00923230"/>
    <w:rsid w:val="009232B5"/>
    <w:rsid w:val="0092377D"/>
    <w:rsid w:val="00923BA7"/>
    <w:rsid w:val="00923C8E"/>
    <w:rsid w:val="009242D3"/>
    <w:rsid w:val="0092455B"/>
    <w:rsid w:val="00924696"/>
    <w:rsid w:val="0092477F"/>
    <w:rsid w:val="009248E8"/>
    <w:rsid w:val="00924C80"/>
    <w:rsid w:val="00924D21"/>
    <w:rsid w:val="00924E50"/>
    <w:rsid w:val="00924F42"/>
    <w:rsid w:val="00924F74"/>
    <w:rsid w:val="00924FA4"/>
    <w:rsid w:val="009252E5"/>
    <w:rsid w:val="00925768"/>
    <w:rsid w:val="00925D05"/>
    <w:rsid w:val="00925E46"/>
    <w:rsid w:val="00925E55"/>
    <w:rsid w:val="00925F9C"/>
    <w:rsid w:val="00926184"/>
    <w:rsid w:val="00926205"/>
    <w:rsid w:val="009262E4"/>
    <w:rsid w:val="00926503"/>
    <w:rsid w:val="00926555"/>
    <w:rsid w:val="00926688"/>
    <w:rsid w:val="0092683C"/>
    <w:rsid w:val="009269A3"/>
    <w:rsid w:val="00926A71"/>
    <w:rsid w:val="00926B96"/>
    <w:rsid w:val="00926DA6"/>
    <w:rsid w:val="00926DEF"/>
    <w:rsid w:val="0092726D"/>
    <w:rsid w:val="00927850"/>
    <w:rsid w:val="009278D2"/>
    <w:rsid w:val="009279F8"/>
    <w:rsid w:val="00927C08"/>
    <w:rsid w:val="00930052"/>
    <w:rsid w:val="00930247"/>
    <w:rsid w:val="0093031A"/>
    <w:rsid w:val="009306FE"/>
    <w:rsid w:val="00930AC2"/>
    <w:rsid w:val="00930EE6"/>
    <w:rsid w:val="00930F75"/>
    <w:rsid w:val="009310E1"/>
    <w:rsid w:val="009310EA"/>
    <w:rsid w:val="009312BF"/>
    <w:rsid w:val="00931590"/>
    <w:rsid w:val="00931A29"/>
    <w:rsid w:val="00931BC4"/>
    <w:rsid w:val="00931D27"/>
    <w:rsid w:val="00931EDB"/>
    <w:rsid w:val="009321AC"/>
    <w:rsid w:val="0093257C"/>
    <w:rsid w:val="009326BB"/>
    <w:rsid w:val="00932763"/>
    <w:rsid w:val="00932785"/>
    <w:rsid w:val="00932870"/>
    <w:rsid w:val="009328E2"/>
    <w:rsid w:val="00932C15"/>
    <w:rsid w:val="00932E86"/>
    <w:rsid w:val="00932EB1"/>
    <w:rsid w:val="00932EBF"/>
    <w:rsid w:val="00932EE0"/>
    <w:rsid w:val="00933122"/>
    <w:rsid w:val="00933274"/>
    <w:rsid w:val="009337B4"/>
    <w:rsid w:val="00933B5B"/>
    <w:rsid w:val="00933BA2"/>
    <w:rsid w:val="00933C2D"/>
    <w:rsid w:val="00933C78"/>
    <w:rsid w:val="00933FE3"/>
    <w:rsid w:val="0093413B"/>
    <w:rsid w:val="009346C1"/>
    <w:rsid w:val="009347AD"/>
    <w:rsid w:val="00934882"/>
    <w:rsid w:val="009348CD"/>
    <w:rsid w:val="0093490C"/>
    <w:rsid w:val="00934A91"/>
    <w:rsid w:val="00934D19"/>
    <w:rsid w:val="00935049"/>
    <w:rsid w:val="0093529A"/>
    <w:rsid w:val="00935378"/>
    <w:rsid w:val="00935635"/>
    <w:rsid w:val="0093575D"/>
    <w:rsid w:val="00935BC7"/>
    <w:rsid w:val="00935FBB"/>
    <w:rsid w:val="0093603F"/>
    <w:rsid w:val="00936573"/>
    <w:rsid w:val="00936C42"/>
    <w:rsid w:val="00936D8E"/>
    <w:rsid w:val="00936F88"/>
    <w:rsid w:val="00937092"/>
    <w:rsid w:val="009370A3"/>
    <w:rsid w:val="009370E2"/>
    <w:rsid w:val="0093713A"/>
    <w:rsid w:val="009376CE"/>
    <w:rsid w:val="00937AF6"/>
    <w:rsid w:val="00937B5F"/>
    <w:rsid w:val="00937BD5"/>
    <w:rsid w:val="00937CF9"/>
    <w:rsid w:val="009405C1"/>
    <w:rsid w:val="009406A8"/>
    <w:rsid w:val="00940710"/>
    <w:rsid w:val="00940805"/>
    <w:rsid w:val="00940A64"/>
    <w:rsid w:val="00940B10"/>
    <w:rsid w:val="00940C6C"/>
    <w:rsid w:val="00940D1E"/>
    <w:rsid w:val="00940D89"/>
    <w:rsid w:val="00941227"/>
    <w:rsid w:val="009414C4"/>
    <w:rsid w:val="00941719"/>
    <w:rsid w:val="00941BB0"/>
    <w:rsid w:val="00941E88"/>
    <w:rsid w:val="0094201F"/>
    <w:rsid w:val="00942051"/>
    <w:rsid w:val="009420EF"/>
    <w:rsid w:val="0094210F"/>
    <w:rsid w:val="0094234E"/>
    <w:rsid w:val="00942535"/>
    <w:rsid w:val="0094261B"/>
    <w:rsid w:val="009426A7"/>
    <w:rsid w:val="0094283C"/>
    <w:rsid w:val="0094299C"/>
    <w:rsid w:val="009429A9"/>
    <w:rsid w:val="00942A22"/>
    <w:rsid w:val="00942A73"/>
    <w:rsid w:val="00942BFD"/>
    <w:rsid w:val="00942E6E"/>
    <w:rsid w:val="00943002"/>
    <w:rsid w:val="0094309A"/>
    <w:rsid w:val="00943105"/>
    <w:rsid w:val="009432F8"/>
    <w:rsid w:val="00943837"/>
    <w:rsid w:val="00943886"/>
    <w:rsid w:val="009439E4"/>
    <w:rsid w:val="00943A4A"/>
    <w:rsid w:val="009441E5"/>
    <w:rsid w:val="00944D10"/>
    <w:rsid w:val="009451CF"/>
    <w:rsid w:val="009454A0"/>
    <w:rsid w:val="00945CD5"/>
    <w:rsid w:val="00945D1D"/>
    <w:rsid w:val="0094606B"/>
    <w:rsid w:val="00946090"/>
    <w:rsid w:val="00946128"/>
    <w:rsid w:val="00946184"/>
    <w:rsid w:val="00946292"/>
    <w:rsid w:val="00946464"/>
    <w:rsid w:val="00946747"/>
    <w:rsid w:val="009467B6"/>
    <w:rsid w:val="009468A8"/>
    <w:rsid w:val="00946C47"/>
    <w:rsid w:val="00946CFA"/>
    <w:rsid w:val="00946DB1"/>
    <w:rsid w:val="00946EAE"/>
    <w:rsid w:val="00946F5D"/>
    <w:rsid w:val="00946F8A"/>
    <w:rsid w:val="00946F9D"/>
    <w:rsid w:val="00946FCC"/>
    <w:rsid w:val="00947184"/>
    <w:rsid w:val="00947520"/>
    <w:rsid w:val="00947583"/>
    <w:rsid w:val="00947673"/>
    <w:rsid w:val="009476C4"/>
    <w:rsid w:val="00947806"/>
    <w:rsid w:val="00947881"/>
    <w:rsid w:val="0094795A"/>
    <w:rsid w:val="00947C44"/>
    <w:rsid w:val="00947E86"/>
    <w:rsid w:val="00947FF5"/>
    <w:rsid w:val="00950095"/>
    <w:rsid w:val="0095047B"/>
    <w:rsid w:val="00950648"/>
    <w:rsid w:val="009506E4"/>
    <w:rsid w:val="009507EC"/>
    <w:rsid w:val="0095089E"/>
    <w:rsid w:val="00950AE6"/>
    <w:rsid w:val="00950DE2"/>
    <w:rsid w:val="00950E1C"/>
    <w:rsid w:val="00950E8D"/>
    <w:rsid w:val="00950F37"/>
    <w:rsid w:val="009511BE"/>
    <w:rsid w:val="0095136F"/>
    <w:rsid w:val="009513BC"/>
    <w:rsid w:val="00951897"/>
    <w:rsid w:val="00951ADD"/>
    <w:rsid w:val="00951D72"/>
    <w:rsid w:val="00951F2A"/>
    <w:rsid w:val="0095226F"/>
    <w:rsid w:val="0095243C"/>
    <w:rsid w:val="00952814"/>
    <w:rsid w:val="0095296A"/>
    <w:rsid w:val="00952BD5"/>
    <w:rsid w:val="00952C2C"/>
    <w:rsid w:val="00952CA9"/>
    <w:rsid w:val="00952D60"/>
    <w:rsid w:val="00952F4B"/>
    <w:rsid w:val="0095301D"/>
    <w:rsid w:val="0095317C"/>
    <w:rsid w:val="0095336C"/>
    <w:rsid w:val="009535FA"/>
    <w:rsid w:val="00953740"/>
    <w:rsid w:val="009537C3"/>
    <w:rsid w:val="00953B43"/>
    <w:rsid w:val="00953DC8"/>
    <w:rsid w:val="009540A2"/>
    <w:rsid w:val="00954194"/>
    <w:rsid w:val="009544FD"/>
    <w:rsid w:val="0095452C"/>
    <w:rsid w:val="0095455C"/>
    <w:rsid w:val="00954607"/>
    <w:rsid w:val="009547C3"/>
    <w:rsid w:val="00954D4E"/>
    <w:rsid w:val="00954E58"/>
    <w:rsid w:val="009550F8"/>
    <w:rsid w:val="009551A5"/>
    <w:rsid w:val="00955295"/>
    <w:rsid w:val="00955549"/>
    <w:rsid w:val="00955A61"/>
    <w:rsid w:val="00955C33"/>
    <w:rsid w:val="00955C3D"/>
    <w:rsid w:val="00955D62"/>
    <w:rsid w:val="00955E73"/>
    <w:rsid w:val="009560B5"/>
    <w:rsid w:val="00956166"/>
    <w:rsid w:val="009563A1"/>
    <w:rsid w:val="00956587"/>
    <w:rsid w:val="009567C6"/>
    <w:rsid w:val="00956C15"/>
    <w:rsid w:val="00956EEE"/>
    <w:rsid w:val="00957245"/>
    <w:rsid w:val="00957839"/>
    <w:rsid w:val="00957A9A"/>
    <w:rsid w:val="00957BE7"/>
    <w:rsid w:val="0096009F"/>
    <w:rsid w:val="009608D6"/>
    <w:rsid w:val="00960A6C"/>
    <w:rsid w:val="00960B7A"/>
    <w:rsid w:val="00961183"/>
    <w:rsid w:val="009611A1"/>
    <w:rsid w:val="009613ED"/>
    <w:rsid w:val="009613F0"/>
    <w:rsid w:val="00961661"/>
    <w:rsid w:val="00961691"/>
    <w:rsid w:val="00961787"/>
    <w:rsid w:val="00961882"/>
    <w:rsid w:val="00961A17"/>
    <w:rsid w:val="00961D41"/>
    <w:rsid w:val="00961DB1"/>
    <w:rsid w:val="00961F60"/>
    <w:rsid w:val="00962142"/>
    <w:rsid w:val="009624F2"/>
    <w:rsid w:val="00962C1C"/>
    <w:rsid w:val="00962CAD"/>
    <w:rsid w:val="00963234"/>
    <w:rsid w:val="00963293"/>
    <w:rsid w:val="00963374"/>
    <w:rsid w:val="009636AD"/>
    <w:rsid w:val="0096381E"/>
    <w:rsid w:val="00963AB3"/>
    <w:rsid w:val="00963BB9"/>
    <w:rsid w:val="00963EB9"/>
    <w:rsid w:val="00963FC1"/>
    <w:rsid w:val="009644FC"/>
    <w:rsid w:val="009647ED"/>
    <w:rsid w:val="009649DA"/>
    <w:rsid w:val="00964D99"/>
    <w:rsid w:val="0096540E"/>
    <w:rsid w:val="009655AC"/>
    <w:rsid w:val="009658D7"/>
    <w:rsid w:val="00965CC1"/>
    <w:rsid w:val="00965E02"/>
    <w:rsid w:val="0096603B"/>
    <w:rsid w:val="0096634C"/>
    <w:rsid w:val="00966366"/>
    <w:rsid w:val="0096652E"/>
    <w:rsid w:val="0096679A"/>
    <w:rsid w:val="00966963"/>
    <w:rsid w:val="009669F0"/>
    <w:rsid w:val="00966B88"/>
    <w:rsid w:val="00966B9E"/>
    <w:rsid w:val="00966BBD"/>
    <w:rsid w:val="00966C5A"/>
    <w:rsid w:val="00966D48"/>
    <w:rsid w:val="00966DB4"/>
    <w:rsid w:val="00966EC6"/>
    <w:rsid w:val="00967144"/>
    <w:rsid w:val="00967822"/>
    <w:rsid w:val="00967842"/>
    <w:rsid w:val="00967AFE"/>
    <w:rsid w:val="00967EDD"/>
    <w:rsid w:val="009700ED"/>
    <w:rsid w:val="009704A9"/>
    <w:rsid w:val="009704B8"/>
    <w:rsid w:val="00970855"/>
    <w:rsid w:val="00970ACF"/>
    <w:rsid w:val="00970C81"/>
    <w:rsid w:val="00970D61"/>
    <w:rsid w:val="00971007"/>
    <w:rsid w:val="0097102F"/>
    <w:rsid w:val="009712EA"/>
    <w:rsid w:val="00971371"/>
    <w:rsid w:val="009713B0"/>
    <w:rsid w:val="0097182B"/>
    <w:rsid w:val="00971837"/>
    <w:rsid w:val="00971907"/>
    <w:rsid w:val="00971945"/>
    <w:rsid w:val="0097228B"/>
    <w:rsid w:val="00972310"/>
    <w:rsid w:val="00972329"/>
    <w:rsid w:val="009725FA"/>
    <w:rsid w:val="00973071"/>
    <w:rsid w:val="00973157"/>
    <w:rsid w:val="0097340E"/>
    <w:rsid w:val="009738CF"/>
    <w:rsid w:val="00973A9B"/>
    <w:rsid w:val="00973B35"/>
    <w:rsid w:val="00973C15"/>
    <w:rsid w:val="009742CB"/>
    <w:rsid w:val="00974314"/>
    <w:rsid w:val="0097435F"/>
    <w:rsid w:val="00974907"/>
    <w:rsid w:val="009749CD"/>
    <w:rsid w:val="00974CA1"/>
    <w:rsid w:val="00974DF4"/>
    <w:rsid w:val="0097574B"/>
    <w:rsid w:val="00975ABE"/>
    <w:rsid w:val="00975B5A"/>
    <w:rsid w:val="00975D67"/>
    <w:rsid w:val="00975E4A"/>
    <w:rsid w:val="0097618D"/>
    <w:rsid w:val="009766D5"/>
    <w:rsid w:val="00976A4F"/>
    <w:rsid w:val="00976A7B"/>
    <w:rsid w:val="00976BD5"/>
    <w:rsid w:val="00976D31"/>
    <w:rsid w:val="00976FE6"/>
    <w:rsid w:val="009770FB"/>
    <w:rsid w:val="0097717A"/>
    <w:rsid w:val="009771F3"/>
    <w:rsid w:val="0097729F"/>
    <w:rsid w:val="009779BE"/>
    <w:rsid w:val="00977CD6"/>
    <w:rsid w:val="00977F25"/>
    <w:rsid w:val="0098039F"/>
    <w:rsid w:val="00980586"/>
    <w:rsid w:val="0098066A"/>
    <w:rsid w:val="0098077A"/>
    <w:rsid w:val="009808C3"/>
    <w:rsid w:val="0098094F"/>
    <w:rsid w:val="00980B3A"/>
    <w:rsid w:val="00980C16"/>
    <w:rsid w:val="00980D16"/>
    <w:rsid w:val="0098131A"/>
    <w:rsid w:val="009814E4"/>
    <w:rsid w:val="00981670"/>
    <w:rsid w:val="009816E6"/>
    <w:rsid w:val="009817E4"/>
    <w:rsid w:val="00981A87"/>
    <w:rsid w:val="00981CB5"/>
    <w:rsid w:val="0098215F"/>
    <w:rsid w:val="0098218B"/>
    <w:rsid w:val="00982200"/>
    <w:rsid w:val="0098228E"/>
    <w:rsid w:val="009824B3"/>
    <w:rsid w:val="00982708"/>
    <w:rsid w:val="0098286B"/>
    <w:rsid w:val="009832A8"/>
    <w:rsid w:val="00983632"/>
    <w:rsid w:val="0098380E"/>
    <w:rsid w:val="00983ABF"/>
    <w:rsid w:val="00984394"/>
    <w:rsid w:val="00984401"/>
    <w:rsid w:val="00985010"/>
    <w:rsid w:val="00985100"/>
    <w:rsid w:val="00985B83"/>
    <w:rsid w:val="00985D09"/>
    <w:rsid w:val="00985D3F"/>
    <w:rsid w:val="009861EB"/>
    <w:rsid w:val="009862EF"/>
    <w:rsid w:val="0098639F"/>
    <w:rsid w:val="00986448"/>
    <w:rsid w:val="0098650D"/>
    <w:rsid w:val="009865EF"/>
    <w:rsid w:val="0098679A"/>
    <w:rsid w:val="009868EB"/>
    <w:rsid w:val="00986A31"/>
    <w:rsid w:val="00986AC2"/>
    <w:rsid w:val="00986ACF"/>
    <w:rsid w:val="00986C5B"/>
    <w:rsid w:val="00986CE9"/>
    <w:rsid w:val="00987047"/>
    <w:rsid w:val="00987925"/>
    <w:rsid w:val="009879DB"/>
    <w:rsid w:val="00987AFF"/>
    <w:rsid w:val="00987CBF"/>
    <w:rsid w:val="00987DC0"/>
    <w:rsid w:val="00987E22"/>
    <w:rsid w:val="00990208"/>
    <w:rsid w:val="00990546"/>
    <w:rsid w:val="009909CD"/>
    <w:rsid w:val="00990A22"/>
    <w:rsid w:val="00990B88"/>
    <w:rsid w:val="00990BAE"/>
    <w:rsid w:val="00990C42"/>
    <w:rsid w:val="00990D2D"/>
    <w:rsid w:val="00990DC6"/>
    <w:rsid w:val="00991023"/>
    <w:rsid w:val="009913B6"/>
    <w:rsid w:val="00991432"/>
    <w:rsid w:val="009915DD"/>
    <w:rsid w:val="0099179A"/>
    <w:rsid w:val="00991909"/>
    <w:rsid w:val="00991B7A"/>
    <w:rsid w:val="009921E1"/>
    <w:rsid w:val="00992219"/>
    <w:rsid w:val="0099236F"/>
    <w:rsid w:val="0099239C"/>
    <w:rsid w:val="00992483"/>
    <w:rsid w:val="0099279D"/>
    <w:rsid w:val="009927DF"/>
    <w:rsid w:val="009928D3"/>
    <w:rsid w:val="009929EE"/>
    <w:rsid w:val="00992C64"/>
    <w:rsid w:val="009930DA"/>
    <w:rsid w:val="00993100"/>
    <w:rsid w:val="00993256"/>
    <w:rsid w:val="009933A0"/>
    <w:rsid w:val="0099346E"/>
    <w:rsid w:val="00993640"/>
    <w:rsid w:val="00993AAD"/>
    <w:rsid w:val="00993C32"/>
    <w:rsid w:val="00993C44"/>
    <w:rsid w:val="00994101"/>
    <w:rsid w:val="00994684"/>
    <w:rsid w:val="0099497A"/>
    <w:rsid w:val="00994B0A"/>
    <w:rsid w:val="00994E1B"/>
    <w:rsid w:val="00994F33"/>
    <w:rsid w:val="00994FD7"/>
    <w:rsid w:val="00995026"/>
    <w:rsid w:val="00995093"/>
    <w:rsid w:val="0099516C"/>
    <w:rsid w:val="00995230"/>
    <w:rsid w:val="009956A2"/>
    <w:rsid w:val="00995707"/>
    <w:rsid w:val="009958D3"/>
    <w:rsid w:val="00995A47"/>
    <w:rsid w:val="00995D13"/>
    <w:rsid w:val="00995F6F"/>
    <w:rsid w:val="00995FA7"/>
    <w:rsid w:val="00996195"/>
    <w:rsid w:val="009961A5"/>
    <w:rsid w:val="009961B4"/>
    <w:rsid w:val="009962BA"/>
    <w:rsid w:val="00996624"/>
    <w:rsid w:val="00996A24"/>
    <w:rsid w:val="00996A2B"/>
    <w:rsid w:val="00996B21"/>
    <w:rsid w:val="00996D1F"/>
    <w:rsid w:val="00996DAF"/>
    <w:rsid w:val="0099728E"/>
    <w:rsid w:val="0099731F"/>
    <w:rsid w:val="00997E2C"/>
    <w:rsid w:val="00997E6F"/>
    <w:rsid w:val="00997FE5"/>
    <w:rsid w:val="009A0105"/>
    <w:rsid w:val="009A01AE"/>
    <w:rsid w:val="009A0652"/>
    <w:rsid w:val="009A0CB7"/>
    <w:rsid w:val="009A0D6A"/>
    <w:rsid w:val="009A0F5B"/>
    <w:rsid w:val="009A1110"/>
    <w:rsid w:val="009A1174"/>
    <w:rsid w:val="009A1198"/>
    <w:rsid w:val="009A11C4"/>
    <w:rsid w:val="009A14F2"/>
    <w:rsid w:val="009A1534"/>
    <w:rsid w:val="009A18CC"/>
    <w:rsid w:val="009A1924"/>
    <w:rsid w:val="009A1C2C"/>
    <w:rsid w:val="009A1E83"/>
    <w:rsid w:val="009A1E8B"/>
    <w:rsid w:val="009A1ED7"/>
    <w:rsid w:val="009A1F38"/>
    <w:rsid w:val="009A220F"/>
    <w:rsid w:val="009A2584"/>
    <w:rsid w:val="009A25C0"/>
    <w:rsid w:val="009A2627"/>
    <w:rsid w:val="009A31C8"/>
    <w:rsid w:val="009A3332"/>
    <w:rsid w:val="009A334F"/>
    <w:rsid w:val="009A33E4"/>
    <w:rsid w:val="009A346E"/>
    <w:rsid w:val="009A3803"/>
    <w:rsid w:val="009A3852"/>
    <w:rsid w:val="009A39A8"/>
    <w:rsid w:val="009A42FA"/>
    <w:rsid w:val="009A4396"/>
    <w:rsid w:val="009A4446"/>
    <w:rsid w:val="009A4572"/>
    <w:rsid w:val="009A4BE6"/>
    <w:rsid w:val="009A4F24"/>
    <w:rsid w:val="009A5322"/>
    <w:rsid w:val="009A5635"/>
    <w:rsid w:val="009A5997"/>
    <w:rsid w:val="009A5C21"/>
    <w:rsid w:val="009A6178"/>
    <w:rsid w:val="009A63FF"/>
    <w:rsid w:val="009A6759"/>
    <w:rsid w:val="009A712B"/>
    <w:rsid w:val="009A71DA"/>
    <w:rsid w:val="009A77C4"/>
    <w:rsid w:val="009A7852"/>
    <w:rsid w:val="009A7D49"/>
    <w:rsid w:val="009A7EB5"/>
    <w:rsid w:val="009B0590"/>
    <w:rsid w:val="009B06D9"/>
    <w:rsid w:val="009B0748"/>
    <w:rsid w:val="009B0978"/>
    <w:rsid w:val="009B10B9"/>
    <w:rsid w:val="009B1420"/>
    <w:rsid w:val="009B147A"/>
    <w:rsid w:val="009B149C"/>
    <w:rsid w:val="009B14B3"/>
    <w:rsid w:val="009B1549"/>
    <w:rsid w:val="009B1859"/>
    <w:rsid w:val="009B19DB"/>
    <w:rsid w:val="009B1C9A"/>
    <w:rsid w:val="009B1DDA"/>
    <w:rsid w:val="009B1E7B"/>
    <w:rsid w:val="009B205B"/>
    <w:rsid w:val="009B20E9"/>
    <w:rsid w:val="009B236B"/>
    <w:rsid w:val="009B26F6"/>
    <w:rsid w:val="009B2815"/>
    <w:rsid w:val="009B28E7"/>
    <w:rsid w:val="009B2CC2"/>
    <w:rsid w:val="009B2DDE"/>
    <w:rsid w:val="009B2E5A"/>
    <w:rsid w:val="009B3206"/>
    <w:rsid w:val="009B3639"/>
    <w:rsid w:val="009B378F"/>
    <w:rsid w:val="009B383D"/>
    <w:rsid w:val="009B3C59"/>
    <w:rsid w:val="009B4026"/>
    <w:rsid w:val="009B40C0"/>
    <w:rsid w:val="009B42F5"/>
    <w:rsid w:val="009B433F"/>
    <w:rsid w:val="009B44EB"/>
    <w:rsid w:val="009B453D"/>
    <w:rsid w:val="009B4A50"/>
    <w:rsid w:val="009B518C"/>
    <w:rsid w:val="009B5229"/>
    <w:rsid w:val="009B5361"/>
    <w:rsid w:val="009B5451"/>
    <w:rsid w:val="009B5AC3"/>
    <w:rsid w:val="009B611C"/>
    <w:rsid w:val="009B643D"/>
    <w:rsid w:val="009B658A"/>
    <w:rsid w:val="009B6A2C"/>
    <w:rsid w:val="009B6BA5"/>
    <w:rsid w:val="009B6BEA"/>
    <w:rsid w:val="009B6F4C"/>
    <w:rsid w:val="009B6F55"/>
    <w:rsid w:val="009B70DD"/>
    <w:rsid w:val="009B723B"/>
    <w:rsid w:val="009B73A4"/>
    <w:rsid w:val="009B777A"/>
    <w:rsid w:val="009B79A5"/>
    <w:rsid w:val="009B7DAD"/>
    <w:rsid w:val="009B7DB1"/>
    <w:rsid w:val="009B7DED"/>
    <w:rsid w:val="009B7E63"/>
    <w:rsid w:val="009B7E99"/>
    <w:rsid w:val="009C03B7"/>
    <w:rsid w:val="009C06CC"/>
    <w:rsid w:val="009C072D"/>
    <w:rsid w:val="009C0742"/>
    <w:rsid w:val="009C08CF"/>
    <w:rsid w:val="009C09CE"/>
    <w:rsid w:val="009C0D85"/>
    <w:rsid w:val="009C0F12"/>
    <w:rsid w:val="009C1118"/>
    <w:rsid w:val="009C14B8"/>
    <w:rsid w:val="009C1734"/>
    <w:rsid w:val="009C18F8"/>
    <w:rsid w:val="009C1B86"/>
    <w:rsid w:val="009C1DDF"/>
    <w:rsid w:val="009C1E76"/>
    <w:rsid w:val="009C1F17"/>
    <w:rsid w:val="009C2585"/>
    <w:rsid w:val="009C25E3"/>
    <w:rsid w:val="009C2632"/>
    <w:rsid w:val="009C29E2"/>
    <w:rsid w:val="009C2DEA"/>
    <w:rsid w:val="009C2F48"/>
    <w:rsid w:val="009C318A"/>
    <w:rsid w:val="009C337C"/>
    <w:rsid w:val="009C35F4"/>
    <w:rsid w:val="009C3994"/>
    <w:rsid w:val="009C3C6E"/>
    <w:rsid w:val="009C3C8B"/>
    <w:rsid w:val="009C3E4A"/>
    <w:rsid w:val="009C3EC9"/>
    <w:rsid w:val="009C4005"/>
    <w:rsid w:val="009C46E4"/>
    <w:rsid w:val="009C4700"/>
    <w:rsid w:val="009C4811"/>
    <w:rsid w:val="009C4938"/>
    <w:rsid w:val="009C49B1"/>
    <w:rsid w:val="009C4A9B"/>
    <w:rsid w:val="009C4C43"/>
    <w:rsid w:val="009C4E0A"/>
    <w:rsid w:val="009C5236"/>
    <w:rsid w:val="009C5356"/>
    <w:rsid w:val="009C5499"/>
    <w:rsid w:val="009C554D"/>
    <w:rsid w:val="009C5B23"/>
    <w:rsid w:val="009C5B76"/>
    <w:rsid w:val="009C5C86"/>
    <w:rsid w:val="009C5EF7"/>
    <w:rsid w:val="009C5F81"/>
    <w:rsid w:val="009C6163"/>
    <w:rsid w:val="009C65B4"/>
    <w:rsid w:val="009C67D8"/>
    <w:rsid w:val="009C682F"/>
    <w:rsid w:val="009C69B9"/>
    <w:rsid w:val="009C6B0D"/>
    <w:rsid w:val="009C6DF6"/>
    <w:rsid w:val="009C7581"/>
    <w:rsid w:val="009C759B"/>
    <w:rsid w:val="009D00DA"/>
    <w:rsid w:val="009D0209"/>
    <w:rsid w:val="009D0538"/>
    <w:rsid w:val="009D0693"/>
    <w:rsid w:val="009D088E"/>
    <w:rsid w:val="009D0AB1"/>
    <w:rsid w:val="009D1202"/>
    <w:rsid w:val="009D13CD"/>
    <w:rsid w:val="009D14CA"/>
    <w:rsid w:val="009D1658"/>
    <w:rsid w:val="009D1662"/>
    <w:rsid w:val="009D17A8"/>
    <w:rsid w:val="009D18F2"/>
    <w:rsid w:val="009D191B"/>
    <w:rsid w:val="009D2108"/>
    <w:rsid w:val="009D22E1"/>
    <w:rsid w:val="009D24D2"/>
    <w:rsid w:val="009D2C9E"/>
    <w:rsid w:val="009D2CB2"/>
    <w:rsid w:val="009D2E05"/>
    <w:rsid w:val="009D2F4F"/>
    <w:rsid w:val="009D2F65"/>
    <w:rsid w:val="009D2F9D"/>
    <w:rsid w:val="009D3020"/>
    <w:rsid w:val="009D30CF"/>
    <w:rsid w:val="009D31B0"/>
    <w:rsid w:val="009D32EE"/>
    <w:rsid w:val="009D330C"/>
    <w:rsid w:val="009D363D"/>
    <w:rsid w:val="009D369C"/>
    <w:rsid w:val="009D3706"/>
    <w:rsid w:val="009D3917"/>
    <w:rsid w:val="009D3930"/>
    <w:rsid w:val="009D3965"/>
    <w:rsid w:val="009D3BA8"/>
    <w:rsid w:val="009D3BC2"/>
    <w:rsid w:val="009D3FE9"/>
    <w:rsid w:val="009D4084"/>
    <w:rsid w:val="009D4100"/>
    <w:rsid w:val="009D413F"/>
    <w:rsid w:val="009D4225"/>
    <w:rsid w:val="009D424D"/>
    <w:rsid w:val="009D4371"/>
    <w:rsid w:val="009D4594"/>
    <w:rsid w:val="009D45ED"/>
    <w:rsid w:val="009D461C"/>
    <w:rsid w:val="009D4660"/>
    <w:rsid w:val="009D46F9"/>
    <w:rsid w:val="009D492A"/>
    <w:rsid w:val="009D4A0E"/>
    <w:rsid w:val="009D5059"/>
    <w:rsid w:val="009D508A"/>
    <w:rsid w:val="009D517D"/>
    <w:rsid w:val="009D519B"/>
    <w:rsid w:val="009D52BA"/>
    <w:rsid w:val="009D5345"/>
    <w:rsid w:val="009D5548"/>
    <w:rsid w:val="009D56B3"/>
    <w:rsid w:val="009D5AD9"/>
    <w:rsid w:val="009D5B93"/>
    <w:rsid w:val="009D5D91"/>
    <w:rsid w:val="009D5DC9"/>
    <w:rsid w:val="009D60E2"/>
    <w:rsid w:val="009D63A8"/>
    <w:rsid w:val="009D6518"/>
    <w:rsid w:val="009D6864"/>
    <w:rsid w:val="009D69DC"/>
    <w:rsid w:val="009D6D6D"/>
    <w:rsid w:val="009D6F4F"/>
    <w:rsid w:val="009D6F88"/>
    <w:rsid w:val="009D70F0"/>
    <w:rsid w:val="009D7164"/>
    <w:rsid w:val="009D762B"/>
    <w:rsid w:val="009D7816"/>
    <w:rsid w:val="009D7BC6"/>
    <w:rsid w:val="009D7BFC"/>
    <w:rsid w:val="009D7C5E"/>
    <w:rsid w:val="009D7DE7"/>
    <w:rsid w:val="009E00F2"/>
    <w:rsid w:val="009E0200"/>
    <w:rsid w:val="009E02A9"/>
    <w:rsid w:val="009E0438"/>
    <w:rsid w:val="009E04D0"/>
    <w:rsid w:val="009E0A14"/>
    <w:rsid w:val="009E0B62"/>
    <w:rsid w:val="009E0B77"/>
    <w:rsid w:val="009E0ED0"/>
    <w:rsid w:val="009E1305"/>
    <w:rsid w:val="009E138A"/>
    <w:rsid w:val="009E13F3"/>
    <w:rsid w:val="009E14C6"/>
    <w:rsid w:val="009E1597"/>
    <w:rsid w:val="009E1725"/>
    <w:rsid w:val="009E1840"/>
    <w:rsid w:val="009E19C8"/>
    <w:rsid w:val="009E1A8F"/>
    <w:rsid w:val="009E1BB3"/>
    <w:rsid w:val="009E1BBE"/>
    <w:rsid w:val="009E1C0C"/>
    <w:rsid w:val="009E1CB3"/>
    <w:rsid w:val="009E1CCD"/>
    <w:rsid w:val="009E1FD3"/>
    <w:rsid w:val="009E2013"/>
    <w:rsid w:val="009E216F"/>
    <w:rsid w:val="009E2511"/>
    <w:rsid w:val="009E25B4"/>
    <w:rsid w:val="009E284C"/>
    <w:rsid w:val="009E2C5C"/>
    <w:rsid w:val="009E2CAF"/>
    <w:rsid w:val="009E2E0E"/>
    <w:rsid w:val="009E2F02"/>
    <w:rsid w:val="009E35FF"/>
    <w:rsid w:val="009E360B"/>
    <w:rsid w:val="009E38D4"/>
    <w:rsid w:val="009E3E9A"/>
    <w:rsid w:val="009E3FFD"/>
    <w:rsid w:val="009E408C"/>
    <w:rsid w:val="009E41F5"/>
    <w:rsid w:val="009E429F"/>
    <w:rsid w:val="009E450C"/>
    <w:rsid w:val="009E487D"/>
    <w:rsid w:val="009E4FE5"/>
    <w:rsid w:val="009E50C6"/>
    <w:rsid w:val="009E51D4"/>
    <w:rsid w:val="009E565D"/>
    <w:rsid w:val="009E5730"/>
    <w:rsid w:val="009E5BE8"/>
    <w:rsid w:val="009E5CA8"/>
    <w:rsid w:val="009E5DCD"/>
    <w:rsid w:val="009E6523"/>
    <w:rsid w:val="009E6738"/>
    <w:rsid w:val="009E694F"/>
    <w:rsid w:val="009E6BB1"/>
    <w:rsid w:val="009E6C9B"/>
    <w:rsid w:val="009E71DD"/>
    <w:rsid w:val="009E764D"/>
    <w:rsid w:val="009E7832"/>
    <w:rsid w:val="009E7924"/>
    <w:rsid w:val="009E7F59"/>
    <w:rsid w:val="009F13CF"/>
    <w:rsid w:val="009F1423"/>
    <w:rsid w:val="009F1ADF"/>
    <w:rsid w:val="009F1B75"/>
    <w:rsid w:val="009F1DC5"/>
    <w:rsid w:val="009F1E8F"/>
    <w:rsid w:val="009F257A"/>
    <w:rsid w:val="009F2704"/>
    <w:rsid w:val="009F295D"/>
    <w:rsid w:val="009F29F1"/>
    <w:rsid w:val="009F2C07"/>
    <w:rsid w:val="009F2C67"/>
    <w:rsid w:val="009F2D16"/>
    <w:rsid w:val="009F2DB0"/>
    <w:rsid w:val="009F2EE2"/>
    <w:rsid w:val="009F2EEC"/>
    <w:rsid w:val="009F2F07"/>
    <w:rsid w:val="009F3036"/>
    <w:rsid w:val="009F318B"/>
    <w:rsid w:val="009F3585"/>
    <w:rsid w:val="009F3AF2"/>
    <w:rsid w:val="009F3CD3"/>
    <w:rsid w:val="009F3DF3"/>
    <w:rsid w:val="009F40CC"/>
    <w:rsid w:val="009F4217"/>
    <w:rsid w:val="009F4403"/>
    <w:rsid w:val="009F460D"/>
    <w:rsid w:val="009F47EA"/>
    <w:rsid w:val="009F4971"/>
    <w:rsid w:val="009F4DE0"/>
    <w:rsid w:val="009F4FE3"/>
    <w:rsid w:val="009F51A8"/>
    <w:rsid w:val="009F51EC"/>
    <w:rsid w:val="009F52BD"/>
    <w:rsid w:val="009F57B5"/>
    <w:rsid w:val="009F5981"/>
    <w:rsid w:val="009F5D96"/>
    <w:rsid w:val="009F5ED1"/>
    <w:rsid w:val="009F5EE4"/>
    <w:rsid w:val="009F5FE3"/>
    <w:rsid w:val="009F6173"/>
    <w:rsid w:val="009F6349"/>
    <w:rsid w:val="009F661F"/>
    <w:rsid w:val="009F6B77"/>
    <w:rsid w:val="009F6BFB"/>
    <w:rsid w:val="009F706B"/>
    <w:rsid w:val="009F72BE"/>
    <w:rsid w:val="009F72EB"/>
    <w:rsid w:val="009F7434"/>
    <w:rsid w:val="009F7491"/>
    <w:rsid w:val="009F759C"/>
    <w:rsid w:val="009F7678"/>
    <w:rsid w:val="009F7AD7"/>
    <w:rsid w:val="009F7F85"/>
    <w:rsid w:val="00A00085"/>
    <w:rsid w:val="00A00086"/>
    <w:rsid w:val="00A001F0"/>
    <w:rsid w:val="00A002F5"/>
    <w:rsid w:val="00A00C07"/>
    <w:rsid w:val="00A014E4"/>
    <w:rsid w:val="00A01DD4"/>
    <w:rsid w:val="00A0234B"/>
    <w:rsid w:val="00A02407"/>
    <w:rsid w:val="00A024C8"/>
    <w:rsid w:val="00A02633"/>
    <w:rsid w:val="00A0283B"/>
    <w:rsid w:val="00A02AB3"/>
    <w:rsid w:val="00A02ECF"/>
    <w:rsid w:val="00A03076"/>
    <w:rsid w:val="00A030C5"/>
    <w:rsid w:val="00A034FD"/>
    <w:rsid w:val="00A036F4"/>
    <w:rsid w:val="00A03892"/>
    <w:rsid w:val="00A03920"/>
    <w:rsid w:val="00A03A45"/>
    <w:rsid w:val="00A03D33"/>
    <w:rsid w:val="00A04174"/>
    <w:rsid w:val="00A042B9"/>
    <w:rsid w:val="00A043B7"/>
    <w:rsid w:val="00A046FF"/>
    <w:rsid w:val="00A04A37"/>
    <w:rsid w:val="00A04A86"/>
    <w:rsid w:val="00A05426"/>
    <w:rsid w:val="00A05558"/>
    <w:rsid w:val="00A05680"/>
    <w:rsid w:val="00A0569B"/>
    <w:rsid w:val="00A058DF"/>
    <w:rsid w:val="00A05C35"/>
    <w:rsid w:val="00A06514"/>
    <w:rsid w:val="00A065CD"/>
    <w:rsid w:val="00A06777"/>
    <w:rsid w:val="00A067C1"/>
    <w:rsid w:val="00A0693A"/>
    <w:rsid w:val="00A06B97"/>
    <w:rsid w:val="00A07130"/>
    <w:rsid w:val="00A071A6"/>
    <w:rsid w:val="00A07208"/>
    <w:rsid w:val="00A075AA"/>
    <w:rsid w:val="00A076F6"/>
    <w:rsid w:val="00A07B0F"/>
    <w:rsid w:val="00A07B36"/>
    <w:rsid w:val="00A07CF1"/>
    <w:rsid w:val="00A07F76"/>
    <w:rsid w:val="00A07F81"/>
    <w:rsid w:val="00A10080"/>
    <w:rsid w:val="00A10094"/>
    <w:rsid w:val="00A100D3"/>
    <w:rsid w:val="00A106CA"/>
    <w:rsid w:val="00A106DB"/>
    <w:rsid w:val="00A10E7E"/>
    <w:rsid w:val="00A10F2F"/>
    <w:rsid w:val="00A113E3"/>
    <w:rsid w:val="00A1165E"/>
    <w:rsid w:val="00A116FB"/>
    <w:rsid w:val="00A1170E"/>
    <w:rsid w:val="00A119C1"/>
    <w:rsid w:val="00A11ADC"/>
    <w:rsid w:val="00A11BC4"/>
    <w:rsid w:val="00A11CE8"/>
    <w:rsid w:val="00A121BE"/>
    <w:rsid w:val="00A121CF"/>
    <w:rsid w:val="00A123EF"/>
    <w:rsid w:val="00A124F6"/>
    <w:rsid w:val="00A125DB"/>
    <w:rsid w:val="00A12759"/>
    <w:rsid w:val="00A127D9"/>
    <w:rsid w:val="00A1290F"/>
    <w:rsid w:val="00A12A08"/>
    <w:rsid w:val="00A12A1A"/>
    <w:rsid w:val="00A12AE8"/>
    <w:rsid w:val="00A12FF3"/>
    <w:rsid w:val="00A1307C"/>
    <w:rsid w:val="00A131BC"/>
    <w:rsid w:val="00A132D2"/>
    <w:rsid w:val="00A133BD"/>
    <w:rsid w:val="00A13486"/>
    <w:rsid w:val="00A13494"/>
    <w:rsid w:val="00A134B0"/>
    <w:rsid w:val="00A1387E"/>
    <w:rsid w:val="00A13CAC"/>
    <w:rsid w:val="00A13D8F"/>
    <w:rsid w:val="00A14103"/>
    <w:rsid w:val="00A142B6"/>
    <w:rsid w:val="00A14461"/>
    <w:rsid w:val="00A145E1"/>
    <w:rsid w:val="00A14886"/>
    <w:rsid w:val="00A149C3"/>
    <w:rsid w:val="00A14A91"/>
    <w:rsid w:val="00A15044"/>
    <w:rsid w:val="00A15A7A"/>
    <w:rsid w:val="00A15D4D"/>
    <w:rsid w:val="00A15E26"/>
    <w:rsid w:val="00A15EFE"/>
    <w:rsid w:val="00A161DF"/>
    <w:rsid w:val="00A16498"/>
    <w:rsid w:val="00A166E0"/>
    <w:rsid w:val="00A16A2D"/>
    <w:rsid w:val="00A16D5D"/>
    <w:rsid w:val="00A16E26"/>
    <w:rsid w:val="00A16F8E"/>
    <w:rsid w:val="00A17041"/>
    <w:rsid w:val="00A17A79"/>
    <w:rsid w:val="00A17B39"/>
    <w:rsid w:val="00A17DAA"/>
    <w:rsid w:val="00A17DFA"/>
    <w:rsid w:val="00A206E2"/>
    <w:rsid w:val="00A208C2"/>
    <w:rsid w:val="00A20D69"/>
    <w:rsid w:val="00A20DE4"/>
    <w:rsid w:val="00A20F2D"/>
    <w:rsid w:val="00A210A5"/>
    <w:rsid w:val="00A2116B"/>
    <w:rsid w:val="00A2195C"/>
    <w:rsid w:val="00A21ECC"/>
    <w:rsid w:val="00A21F3F"/>
    <w:rsid w:val="00A2201E"/>
    <w:rsid w:val="00A2217D"/>
    <w:rsid w:val="00A22229"/>
    <w:rsid w:val="00A223C1"/>
    <w:rsid w:val="00A2241B"/>
    <w:rsid w:val="00A22432"/>
    <w:rsid w:val="00A22B67"/>
    <w:rsid w:val="00A22BC1"/>
    <w:rsid w:val="00A23271"/>
    <w:rsid w:val="00A232EB"/>
    <w:rsid w:val="00A23362"/>
    <w:rsid w:val="00A234CA"/>
    <w:rsid w:val="00A2375D"/>
    <w:rsid w:val="00A239E4"/>
    <w:rsid w:val="00A23A8A"/>
    <w:rsid w:val="00A23AB6"/>
    <w:rsid w:val="00A23C89"/>
    <w:rsid w:val="00A23D60"/>
    <w:rsid w:val="00A23E51"/>
    <w:rsid w:val="00A24371"/>
    <w:rsid w:val="00A247B1"/>
    <w:rsid w:val="00A249E5"/>
    <w:rsid w:val="00A24B0A"/>
    <w:rsid w:val="00A24B82"/>
    <w:rsid w:val="00A2514E"/>
    <w:rsid w:val="00A253CF"/>
    <w:rsid w:val="00A25492"/>
    <w:rsid w:val="00A25621"/>
    <w:rsid w:val="00A25766"/>
    <w:rsid w:val="00A258D7"/>
    <w:rsid w:val="00A25A8C"/>
    <w:rsid w:val="00A25C77"/>
    <w:rsid w:val="00A25F58"/>
    <w:rsid w:val="00A260D1"/>
    <w:rsid w:val="00A26190"/>
    <w:rsid w:val="00A26193"/>
    <w:rsid w:val="00A26B4D"/>
    <w:rsid w:val="00A26CF5"/>
    <w:rsid w:val="00A26F76"/>
    <w:rsid w:val="00A26FE6"/>
    <w:rsid w:val="00A270BA"/>
    <w:rsid w:val="00A2719D"/>
    <w:rsid w:val="00A271D3"/>
    <w:rsid w:val="00A272FD"/>
    <w:rsid w:val="00A2758F"/>
    <w:rsid w:val="00A276AE"/>
    <w:rsid w:val="00A27A11"/>
    <w:rsid w:val="00A27FA6"/>
    <w:rsid w:val="00A3004B"/>
    <w:rsid w:val="00A301B8"/>
    <w:rsid w:val="00A303E6"/>
    <w:rsid w:val="00A306B9"/>
    <w:rsid w:val="00A3079C"/>
    <w:rsid w:val="00A30848"/>
    <w:rsid w:val="00A308E1"/>
    <w:rsid w:val="00A3096D"/>
    <w:rsid w:val="00A30ACB"/>
    <w:rsid w:val="00A30ADA"/>
    <w:rsid w:val="00A30D78"/>
    <w:rsid w:val="00A310E5"/>
    <w:rsid w:val="00A314A5"/>
    <w:rsid w:val="00A314BF"/>
    <w:rsid w:val="00A31537"/>
    <w:rsid w:val="00A31B81"/>
    <w:rsid w:val="00A31C3D"/>
    <w:rsid w:val="00A31D05"/>
    <w:rsid w:val="00A31F9F"/>
    <w:rsid w:val="00A32359"/>
    <w:rsid w:val="00A323A8"/>
    <w:rsid w:val="00A3255D"/>
    <w:rsid w:val="00A3261B"/>
    <w:rsid w:val="00A32727"/>
    <w:rsid w:val="00A32972"/>
    <w:rsid w:val="00A32C1C"/>
    <w:rsid w:val="00A32D07"/>
    <w:rsid w:val="00A32DE0"/>
    <w:rsid w:val="00A33605"/>
    <w:rsid w:val="00A33E1D"/>
    <w:rsid w:val="00A33E57"/>
    <w:rsid w:val="00A340D2"/>
    <w:rsid w:val="00A34220"/>
    <w:rsid w:val="00A3455A"/>
    <w:rsid w:val="00A346DB"/>
    <w:rsid w:val="00A350F2"/>
    <w:rsid w:val="00A3560C"/>
    <w:rsid w:val="00A3574E"/>
    <w:rsid w:val="00A361C1"/>
    <w:rsid w:val="00A3663E"/>
    <w:rsid w:val="00A366D7"/>
    <w:rsid w:val="00A3680D"/>
    <w:rsid w:val="00A36897"/>
    <w:rsid w:val="00A3695F"/>
    <w:rsid w:val="00A36978"/>
    <w:rsid w:val="00A36E4E"/>
    <w:rsid w:val="00A36F06"/>
    <w:rsid w:val="00A37066"/>
    <w:rsid w:val="00A370D8"/>
    <w:rsid w:val="00A372EE"/>
    <w:rsid w:val="00A3734D"/>
    <w:rsid w:val="00A377AE"/>
    <w:rsid w:val="00A40356"/>
    <w:rsid w:val="00A4038F"/>
    <w:rsid w:val="00A403EB"/>
    <w:rsid w:val="00A404AC"/>
    <w:rsid w:val="00A4065E"/>
    <w:rsid w:val="00A40848"/>
    <w:rsid w:val="00A4099A"/>
    <w:rsid w:val="00A40A81"/>
    <w:rsid w:val="00A40BEF"/>
    <w:rsid w:val="00A41295"/>
    <w:rsid w:val="00A413F0"/>
    <w:rsid w:val="00A41685"/>
    <w:rsid w:val="00A416FB"/>
    <w:rsid w:val="00A41783"/>
    <w:rsid w:val="00A41807"/>
    <w:rsid w:val="00A4182E"/>
    <w:rsid w:val="00A4192A"/>
    <w:rsid w:val="00A41ED4"/>
    <w:rsid w:val="00A42078"/>
    <w:rsid w:val="00A425B4"/>
    <w:rsid w:val="00A4289B"/>
    <w:rsid w:val="00A429CC"/>
    <w:rsid w:val="00A42A32"/>
    <w:rsid w:val="00A42D7D"/>
    <w:rsid w:val="00A43617"/>
    <w:rsid w:val="00A438C9"/>
    <w:rsid w:val="00A438F9"/>
    <w:rsid w:val="00A43DD6"/>
    <w:rsid w:val="00A43E93"/>
    <w:rsid w:val="00A44491"/>
    <w:rsid w:val="00A44665"/>
    <w:rsid w:val="00A44730"/>
    <w:rsid w:val="00A44CB1"/>
    <w:rsid w:val="00A44DDF"/>
    <w:rsid w:val="00A452D4"/>
    <w:rsid w:val="00A454C8"/>
    <w:rsid w:val="00A45608"/>
    <w:rsid w:val="00A4571F"/>
    <w:rsid w:val="00A45943"/>
    <w:rsid w:val="00A45FD1"/>
    <w:rsid w:val="00A46101"/>
    <w:rsid w:val="00A461D0"/>
    <w:rsid w:val="00A4685F"/>
    <w:rsid w:val="00A469B8"/>
    <w:rsid w:val="00A46A3E"/>
    <w:rsid w:val="00A46AB8"/>
    <w:rsid w:val="00A471EC"/>
    <w:rsid w:val="00A472A2"/>
    <w:rsid w:val="00A4767C"/>
    <w:rsid w:val="00A4797B"/>
    <w:rsid w:val="00A47A26"/>
    <w:rsid w:val="00A47A35"/>
    <w:rsid w:val="00A47FD8"/>
    <w:rsid w:val="00A50201"/>
    <w:rsid w:val="00A50466"/>
    <w:rsid w:val="00A50542"/>
    <w:rsid w:val="00A507F6"/>
    <w:rsid w:val="00A50BA1"/>
    <w:rsid w:val="00A50CD8"/>
    <w:rsid w:val="00A50D46"/>
    <w:rsid w:val="00A50E4B"/>
    <w:rsid w:val="00A50E7C"/>
    <w:rsid w:val="00A5154A"/>
    <w:rsid w:val="00A51908"/>
    <w:rsid w:val="00A519DA"/>
    <w:rsid w:val="00A51BC7"/>
    <w:rsid w:val="00A51E6F"/>
    <w:rsid w:val="00A528B2"/>
    <w:rsid w:val="00A52942"/>
    <w:rsid w:val="00A529FD"/>
    <w:rsid w:val="00A52AED"/>
    <w:rsid w:val="00A52C2B"/>
    <w:rsid w:val="00A52C68"/>
    <w:rsid w:val="00A52F8F"/>
    <w:rsid w:val="00A5314A"/>
    <w:rsid w:val="00A5327F"/>
    <w:rsid w:val="00A533B1"/>
    <w:rsid w:val="00A534B8"/>
    <w:rsid w:val="00A53C10"/>
    <w:rsid w:val="00A53C49"/>
    <w:rsid w:val="00A54097"/>
    <w:rsid w:val="00A540D8"/>
    <w:rsid w:val="00A54212"/>
    <w:rsid w:val="00A54CB3"/>
    <w:rsid w:val="00A54FA6"/>
    <w:rsid w:val="00A55193"/>
    <w:rsid w:val="00A5525C"/>
    <w:rsid w:val="00A55823"/>
    <w:rsid w:val="00A55ADF"/>
    <w:rsid w:val="00A56456"/>
    <w:rsid w:val="00A565D2"/>
    <w:rsid w:val="00A56A64"/>
    <w:rsid w:val="00A56A9C"/>
    <w:rsid w:val="00A56BB6"/>
    <w:rsid w:val="00A56CC6"/>
    <w:rsid w:val="00A5707C"/>
    <w:rsid w:val="00A57522"/>
    <w:rsid w:val="00A576A4"/>
    <w:rsid w:val="00A57833"/>
    <w:rsid w:val="00A57AC0"/>
    <w:rsid w:val="00A57C16"/>
    <w:rsid w:val="00A6005D"/>
    <w:rsid w:val="00A6015E"/>
    <w:rsid w:val="00A603C0"/>
    <w:rsid w:val="00A604FD"/>
    <w:rsid w:val="00A60539"/>
    <w:rsid w:val="00A60584"/>
    <w:rsid w:val="00A607C4"/>
    <w:rsid w:val="00A60885"/>
    <w:rsid w:val="00A60A3F"/>
    <w:rsid w:val="00A60AB3"/>
    <w:rsid w:val="00A60BE0"/>
    <w:rsid w:val="00A60C69"/>
    <w:rsid w:val="00A6119E"/>
    <w:rsid w:val="00A614EA"/>
    <w:rsid w:val="00A6151F"/>
    <w:rsid w:val="00A61A96"/>
    <w:rsid w:val="00A61E70"/>
    <w:rsid w:val="00A61EDB"/>
    <w:rsid w:val="00A621B9"/>
    <w:rsid w:val="00A624CC"/>
    <w:rsid w:val="00A62650"/>
    <w:rsid w:val="00A62784"/>
    <w:rsid w:val="00A62F73"/>
    <w:rsid w:val="00A63083"/>
    <w:rsid w:val="00A63246"/>
    <w:rsid w:val="00A63258"/>
    <w:rsid w:val="00A632D8"/>
    <w:rsid w:val="00A633AE"/>
    <w:rsid w:val="00A634A4"/>
    <w:rsid w:val="00A638D3"/>
    <w:rsid w:val="00A638E3"/>
    <w:rsid w:val="00A6420E"/>
    <w:rsid w:val="00A64514"/>
    <w:rsid w:val="00A64613"/>
    <w:rsid w:val="00A64BED"/>
    <w:rsid w:val="00A64E6E"/>
    <w:rsid w:val="00A6506B"/>
    <w:rsid w:val="00A65248"/>
    <w:rsid w:val="00A655F1"/>
    <w:rsid w:val="00A65728"/>
    <w:rsid w:val="00A6579E"/>
    <w:rsid w:val="00A6595A"/>
    <w:rsid w:val="00A65CC5"/>
    <w:rsid w:val="00A65D5D"/>
    <w:rsid w:val="00A65E2F"/>
    <w:rsid w:val="00A66647"/>
    <w:rsid w:val="00A66835"/>
    <w:rsid w:val="00A66AE4"/>
    <w:rsid w:val="00A66BE6"/>
    <w:rsid w:val="00A66C77"/>
    <w:rsid w:val="00A66DC3"/>
    <w:rsid w:val="00A67344"/>
    <w:rsid w:val="00A673F3"/>
    <w:rsid w:val="00A674EB"/>
    <w:rsid w:val="00A67504"/>
    <w:rsid w:val="00A67919"/>
    <w:rsid w:val="00A67E52"/>
    <w:rsid w:val="00A702ED"/>
    <w:rsid w:val="00A702EF"/>
    <w:rsid w:val="00A7038F"/>
    <w:rsid w:val="00A70547"/>
    <w:rsid w:val="00A70567"/>
    <w:rsid w:val="00A705E8"/>
    <w:rsid w:val="00A709EA"/>
    <w:rsid w:val="00A70DCE"/>
    <w:rsid w:val="00A70E37"/>
    <w:rsid w:val="00A71170"/>
    <w:rsid w:val="00A7139D"/>
    <w:rsid w:val="00A7140D"/>
    <w:rsid w:val="00A71A4C"/>
    <w:rsid w:val="00A71A52"/>
    <w:rsid w:val="00A71D23"/>
    <w:rsid w:val="00A71E80"/>
    <w:rsid w:val="00A71FB4"/>
    <w:rsid w:val="00A72097"/>
    <w:rsid w:val="00A72335"/>
    <w:rsid w:val="00A7249B"/>
    <w:rsid w:val="00A72510"/>
    <w:rsid w:val="00A72513"/>
    <w:rsid w:val="00A727E0"/>
    <w:rsid w:val="00A72D44"/>
    <w:rsid w:val="00A72F4D"/>
    <w:rsid w:val="00A7318A"/>
    <w:rsid w:val="00A73222"/>
    <w:rsid w:val="00A733B3"/>
    <w:rsid w:val="00A733B4"/>
    <w:rsid w:val="00A735B3"/>
    <w:rsid w:val="00A73893"/>
    <w:rsid w:val="00A73902"/>
    <w:rsid w:val="00A73914"/>
    <w:rsid w:val="00A73D52"/>
    <w:rsid w:val="00A73E15"/>
    <w:rsid w:val="00A73E37"/>
    <w:rsid w:val="00A7402E"/>
    <w:rsid w:val="00A741CF"/>
    <w:rsid w:val="00A742A0"/>
    <w:rsid w:val="00A742AD"/>
    <w:rsid w:val="00A74579"/>
    <w:rsid w:val="00A7463B"/>
    <w:rsid w:val="00A74AB2"/>
    <w:rsid w:val="00A74BDC"/>
    <w:rsid w:val="00A7502F"/>
    <w:rsid w:val="00A750F6"/>
    <w:rsid w:val="00A750FF"/>
    <w:rsid w:val="00A75180"/>
    <w:rsid w:val="00A75430"/>
    <w:rsid w:val="00A75B63"/>
    <w:rsid w:val="00A75F4F"/>
    <w:rsid w:val="00A76141"/>
    <w:rsid w:val="00A763E7"/>
    <w:rsid w:val="00A7654E"/>
    <w:rsid w:val="00A767AE"/>
    <w:rsid w:val="00A76D65"/>
    <w:rsid w:val="00A76EA8"/>
    <w:rsid w:val="00A76EDD"/>
    <w:rsid w:val="00A76EEE"/>
    <w:rsid w:val="00A7724E"/>
    <w:rsid w:val="00A7761F"/>
    <w:rsid w:val="00A777AE"/>
    <w:rsid w:val="00A7783D"/>
    <w:rsid w:val="00A778D6"/>
    <w:rsid w:val="00A77E28"/>
    <w:rsid w:val="00A77E82"/>
    <w:rsid w:val="00A8010D"/>
    <w:rsid w:val="00A80185"/>
    <w:rsid w:val="00A80CDA"/>
    <w:rsid w:val="00A80E52"/>
    <w:rsid w:val="00A80EFD"/>
    <w:rsid w:val="00A813BB"/>
    <w:rsid w:val="00A815EF"/>
    <w:rsid w:val="00A81644"/>
    <w:rsid w:val="00A8229A"/>
    <w:rsid w:val="00A82326"/>
    <w:rsid w:val="00A823E6"/>
    <w:rsid w:val="00A825AC"/>
    <w:rsid w:val="00A828B7"/>
    <w:rsid w:val="00A829DF"/>
    <w:rsid w:val="00A82C98"/>
    <w:rsid w:val="00A83133"/>
    <w:rsid w:val="00A83281"/>
    <w:rsid w:val="00A833D7"/>
    <w:rsid w:val="00A842EE"/>
    <w:rsid w:val="00A847CF"/>
    <w:rsid w:val="00A8492F"/>
    <w:rsid w:val="00A849C5"/>
    <w:rsid w:val="00A84A59"/>
    <w:rsid w:val="00A84A5E"/>
    <w:rsid w:val="00A8521B"/>
    <w:rsid w:val="00A854C4"/>
    <w:rsid w:val="00A854C9"/>
    <w:rsid w:val="00A854FA"/>
    <w:rsid w:val="00A855C0"/>
    <w:rsid w:val="00A86E28"/>
    <w:rsid w:val="00A86FD3"/>
    <w:rsid w:val="00A87265"/>
    <w:rsid w:val="00A872D1"/>
    <w:rsid w:val="00A87824"/>
    <w:rsid w:val="00A879DC"/>
    <w:rsid w:val="00A87A65"/>
    <w:rsid w:val="00A87C73"/>
    <w:rsid w:val="00A90718"/>
    <w:rsid w:val="00A90D3E"/>
    <w:rsid w:val="00A90EF2"/>
    <w:rsid w:val="00A90FAF"/>
    <w:rsid w:val="00A91267"/>
    <w:rsid w:val="00A91333"/>
    <w:rsid w:val="00A91688"/>
    <w:rsid w:val="00A9173B"/>
    <w:rsid w:val="00A91B07"/>
    <w:rsid w:val="00A91BDB"/>
    <w:rsid w:val="00A91EC0"/>
    <w:rsid w:val="00A91EF8"/>
    <w:rsid w:val="00A920E5"/>
    <w:rsid w:val="00A9222C"/>
    <w:rsid w:val="00A92254"/>
    <w:rsid w:val="00A9228F"/>
    <w:rsid w:val="00A923D3"/>
    <w:rsid w:val="00A9246B"/>
    <w:rsid w:val="00A92A93"/>
    <w:rsid w:val="00A92C79"/>
    <w:rsid w:val="00A92D06"/>
    <w:rsid w:val="00A92E7F"/>
    <w:rsid w:val="00A93097"/>
    <w:rsid w:val="00A930A6"/>
    <w:rsid w:val="00A932CB"/>
    <w:rsid w:val="00A933B8"/>
    <w:rsid w:val="00A935DA"/>
    <w:rsid w:val="00A93921"/>
    <w:rsid w:val="00A93926"/>
    <w:rsid w:val="00A93AE3"/>
    <w:rsid w:val="00A93B02"/>
    <w:rsid w:val="00A93B9E"/>
    <w:rsid w:val="00A93E60"/>
    <w:rsid w:val="00A94180"/>
    <w:rsid w:val="00A9430A"/>
    <w:rsid w:val="00A946EA"/>
    <w:rsid w:val="00A94769"/>
    <w:rsid w:val="00A947C5"/>
    <w:rsid w:val="00A94A42"/>
    <w:rsid w:val="00A94AA7"/>
    <w:rsid w:val="00A94C54"/>
    <w:rsid w:val="00A94DB3"/>
    <w:rsid w:val="00A95260"/>
    <w:rsid w:val="00A952C8"/>
    <w:rsid w:val="00A955EA"/>
    <w:rsid w:val="00A956B8"/>
    <w:rsid w:val="00A95A2F"/>
    <w:rsid w:val="00A9620D"/>
    <w:rsid w:val="00A963CB"/>
    <w:rsid w:val="00A963D5"/>
    <w:rsid w:val="00A965CE"/>
    <w:rsid w:val="00A966A1"/>
    <w:rsid w:val="00A96744"/>
    <w:rsid w:val="00A96B54"/>
    <w:rsid w:val="00A96E6D"/>
    <w:rsid w:val="00A972B4"/>
    <w:rsid w:val="00A97597"/>
    <w:rsid w:val="00A976DD"/>
    <w:rsid w:val="00A97D91"/>
    <w:rsid w:val="00AA00D9"/>
    <w:rsid w:val="00AA0201"/>
    <w:rsid w:val="00AA0237"/>
    <w:rsid w:val="00AA02F7"/>
    <w:rsid w:val="00AA06C2"/>
    <w:rsid w:val="00AA075F"/>
    <w:rsid w:val="00AA093F"/>
    <w:rsid w:val="00AA0AB8"/>
    <w:rsid w:val="00AA0D98"/>
    <w:rsid w:val="00AA0D9D"/>
    <w:rsid w:val="00AA0F21"/>
    <w:rsid w:val="00AA114E"/>
    <w:rsid w:val="00AA1572"/>
    <w:rsid w:val="00AA1696"/>
    <w:rsid w:val="00AA16AF"/>
    <w:rsid w:val="00AA18B2"/>
    <w:rsid w:val="00AA1AD3"/>
    <w:rsid w:val="00AA2087"/>
    <w:rsid w:val="00AA220E"/>
    <w:rsid w:val="00AA2992"/>
    <w:rsid w:val="00AA2F91"/>
    <w:rsid w:val="00AA2FE2"/>
    <w:rsid w:val="00AA3024"/>
    <w:rsid w:val="00AA3063"/>
    <w:rsid w:val="00AA31AB"/>
    <w:rsid w:val="00AA3535"/>
    <w:rsid w:val="00AA3E76"/>
    <w:rsid w:val="00AA42F1"/>
    <w:rsid w:val="00AA4B57"/>
    <w:rsid w:val="00AA4F6D"/>
    <w:rsid w:val="00AA5189"/>
    <w:rsid w:val="00AA51CC"/>
    <w:rsid w:val="00AA51D1"/>
    <w:rsid w:val="00AA53EF"/>
    <w:rsid w:val="00AA5483"/>
    <w:rsid w:val="00AA548D"/>
    <w:rsid w:val="00AA54B5"/>
    <w:rsid w:val="00AA54D4"/>
    <w:rsid w:val="00AA55BB"/>
    <w:rsid w:val="00AA5C4E"/>
    <w:rsid w:val="00AA5CAB"/>
    <w:rsid w:val="00AA60D9"/>
    <w:rsid w:val="00AA62F8"/>
    <w:rsid w:val="00AA6BBF"/>
    <w:rsid w:val="00AA7189"/>
    <w:rsid w:val="00AA71AD"/>
    <w:rsid w:val="00AA7212"/>
    <w:rsid w:val="00AA7294"/>
    <w:rsid w:val="00AA7387"/>
    <w:rsid w:val="00AA7A96"/>
    <w:rsid w:val="00AA7F07"/>
    <w:rsid w:val="00AB01BB"/>
    <w:rsid w:val="00AB0B3A"/>
    <w:rsid w:val="00AB0B92"/>
    <w:rsid w:val="00AB0EC5"/>
    <w:rsid w:val="00AB0FBF"/>
    <w:rsid w:val="00AB102B"/>
    <w:rsid w:val="00AB110C"/>
    <w:rsid w:val="00AB142E"/>
    <w:rsid w:val="00AB1631"/>
    <w:rsid w:val="00AB16D2"/>
    <w:rsid w:val="00AB17D1"/>
    <w:rsid w:val="00AB1882"/>
    <w:rsid w:val="00AB18C1"/>
    <w:rsid w:val="00AB1940"/>
    <w:rsid w:val="00AB1BE6"/>
    <w:rsid w:val="00AB1D30"/>
    <w:rsid w:val="00AB1E70"/>
    <w:rsid w:val="00AB1E73"/>
    <w:rsid w:val="00AB234D"/>
    <w:rsid w:val="00AB26F1"/>
    <w:rsid w:val="00AB2909"/>
    <w:rsid w:val="00AB2ACB"/>
    <w:rsid w:val="00AB2C71"/>
    <w:rsid w:val="00AB2C73"/>
    <w:rsid w:val="00AB3205"/>
    <w:rsid w:val="00AB3413"/>
    <w:rsid w:val="00AB3527"/>
    <w:rsid w:val="00AB3A98"/>
    <w:rsid w:val="00AB3C7C"/>
    <w:rsid w:val="00AB3CEB"/>
    <w:rsid w:val="00AB3FAE"/>
    <w:rsid w:val="00AB41E0"/>
    <w:rsid w:val="00AB4474"/>
    <w:rsid w:val="00AB4548"/>
    <w:rsid w:val="00AB47B5"/>
    <w:rsid w:val="00AB4870"/>
    <w:rsid w:val="00AB4BFD"/>
    <w:rsid w:val="00AB4F18"/>
    <w:rsid w:val="00AB5141"/>
    <w:rsid w:val="00AB555B"/>
    <w:rsid w:val="00AB56E8"/>
    <w:rsid w:val="00AB56FF"/>
    <w:rsid w:val="00AB5946"/>
    <w:rsid w:val="00AB5AD7"/>
    <w:rsid w:val="00AB5D76"/>
    <w:rsid w:val="00AB5E6A"/>
    <w:rsid w:val="00AB6543"/>
    <w:rsid w:val="00AB658B"/>
    <w:rsid w:val="00AB6AA8"/>
    <w:rsid w:val="00AB6C57"/>
    <w:rsid w:val="00AB6CBD"/>
    <w:rsid w:val="00AB6CF8"/>
    <w:rsid w:val="00AB6F0A"/>
    <w:rsid w:val="00AB6F3A"/>
    <w:rsid w:val="00AB6F7C"/>
    <w:rsid w:val="00AB70F0"/>
    <w:rsid w:val="00AB7854"/>
    <w:rsid w:val="00AB7927"/>
    <w:rsid w:val="00AB7C74"/>
    <w:rsid w:val="00AC01BD"/>
    <w:rsid w:val="00AC01C5"/>
    <w:rsid w:val="00AC0452"/>
    <w:rsid w:val="00AC04ED"/>
    <w:rsid w:val="00AC0818"/>
    <w:rsid w:val="00AC0B24"/>
    <w:rsid w:val="00AC0B93"/>
    <w:rsid w:val="00AC0C98"/>
    <w:rsid w:val="00AC0EAD"/>
    <w:rsid w:val="00AC0EC1"/>
    <w:rsid w:val="00AC1131"/>
    <w:rsid w:val="00AC1152"/>
    <w:rsid w:val="00AC15E9"/>
    <w:rsid w:val="00AC1B68"/>
    <w:rsid w:val="00AC1DE0"/>
    <w:rsid w:val="00AC20B5"/>
    <w:rsid w:val="00AC21C5"/>
    <w:rsid w:val="00AC237E"/>
    <w:rsid w:val="00AC24B2"/>
    <w:rsid w:val="00AC2616"/>
    <w:rsid w:val="00AC2679"/>
    <w:rsid w:val="00AC3061"/>
    <w:rsid w:val="00AC3162"/>
    <w:rsid w:val="00AC32C5"/>
    <w:rsid w:val="00AC3393"/>
    <w:rsid w:val="00AC355B"/>
    <w:rsid w:val="00AC359A"/>
    <w:rsid w:val="00AC35CC"/>
    <w:rsid w:val="00AC36F0"/>
    <w:rsid w:val="00AC3917"/>
    <w:rsid w:val="00AC3BFF"/>
    <w:rsid w:val="00AC3E6B"/>
    <w:rsid w:val="00AC409F"/>
    <w:rsid w:val="00AC42AB"/>
    <w:rsid w:val="00AC4455"/>
    <w:rsid w:val="00AC44E6"/>
    <w:rsid w:val="00AC47AA"/>
    <w:rsid w:val="00AC4941"/>
    <w:rsid w:val="00AC4E6C"/>
    <w:rsid w:val="00AC5061"/>
    <w:rsid w:val="00AC51CE"/>
    <w:rsid w:val="00AC521C"/>
    <w:rsid w:val="00AC564A"/>
    <w:rsid w:val="00AC5884"/>
    <w:rsid w:val="00AC599D"/>
    <w:rsid w:val="00AC5B75"/>
    <w:rsid w:val="00AC5BE9"/>
    <w:rsid w:val="00AC68CC"/>
    <w:rsid w:val="00AC69DB"/>
    <w:rsid w:val="00AC6B39"/>
    <w:rsid w:val="00AC6C17"/>
    <w:rsid w:val="00AC706F"/>
    <w:rsid w:val="00AC745F"/>
    <w:rsid w:val="00AC7549"/>
    <w:rsid w:val="00AC7B0F"/>
    <w:rsid w:val="00AC7C3A"/>
    <w:rsid w:val="00AC7D36"/>
    <w:rsid w:val="00AC7F9C"/>
    <w:rsid w:val="00AD0074"/>
    <w:rsid w:val="00AD0103"/>
    <w:rsid w:val="00AD0150"/>
    <w:rsid w:val="00AD01D4"/>
    <w:rsid w:val="00AD03CE"/>
    <w:rsid w:val="00AD0604"/>
    <w:rsid w:val="00AD06BD"/>
    <w:rsid w:val="00AD078B"/>
    <w:rsid w:val="00AD0924"/>
    <w:rsid w:val="00AD0AD3"/>
    <w:rsid w:val="00AD0EA1"/>
    <w:rsid w:val="00AD1028"/>
    <w:rsid w:val="00AD1154"/>
    <w:rsid w:val="00AD12B8"/>
    <w:rsid w:val="00AD1648"/>
    <w:rsid w:val="00AD1A53"/>
    <w:rsid w:val="00AD1A9D"/>
    <w:rsid w:val="00AD20BF"/>
    <w:rsid w:val="00AD26E5"/>
    <w:rsid w:val="00AD2751"/>
    <w:rsid w:val="00AD28D5"/>
    <w:rsid w:val="00AD2A17"/>
    <w:rsid w:val="00AD2CE0"/>
    <w:rsid w:val="00AD2D35"/>
    <w:rsid w:val="00AD2E76"/>
    <w:rsid w:val="00AD2FDB"/>
    <w:rsid w:val="00AD306F"/>
    <w:rsid w:val="00AD3529"/>
    <w:rsid w:val="00AD3889"/>
    <w:rsid w:val="00AD39CC"/>
    <w:rsid w:val="00AD3C87"/>
    <w:rsid w:val="00AD3E03"/>
    <w:rsid w:val="00AD3FBC"/>
    <w:rsid w:val="00AD43A8"/>
    <w:rsid w:val="00AD4437"/>
    <w:rsid w:val="00AD48C7"/>
    <w:rsid w:val="00AD49D9"/>
    <w:rsid w:val="00AD4ABB"/>
    <w:rsid w:val="00AD4D05"/>
    <w:rsid w:val="00AD512C"/>
    <w:rsid w:val="00AD51B4"/>
    <w:rsid w:val="00AD52E1"/>
    <w:rsid w:val="00AD5333"/>
    <w:rsid w:val="00AD55AF"/>
    <w:rsid w:val="00AD55C7"/>
    <w:rsid w:val="00AD5789"/>
    <w:rsid w:val="00AD585C"/>
    <w:rsid w:val="00AD5DFF"/>
    <w:rsid w:val="00AD62F9"/>
    <w:rsid w:val="00AD646D"/>
    <w:rsid w:val="00AD6781"/>
    <w:rsid w:val="00AD678A"/>
    <w:rsid w:val="00AD6910"/>
    <w:rsid w:val="00AD6969"/>
    <w:rsid w:val="00AD6A42"/>
    <w:rsid w:val="00AD6ACE"/>
    <w:rsid w:val="00AD6C54"/>
    <w:rsid w:val="00AD6F53"/>
    <w:rsid w:val="00AD6F89"/>
    <w:rsid w:val="00AD71D0"/>
    <w:rsid w:val="00AD725F"/>
    <w:rsid w:val="00AD73C4"/>
    <w:rsid w:val="00AD7770"/>
    <w:rsid w:val="00AD787B"/>
    <w:rsid w:val="00AD7B1D"/>
    <w:rsid w:val="00AD7B30"/>
    <w:rsid w:val="00AD7B6C"/>
    <w:rsid w:val="00AD7B9C"/>
    <w:rsid w:val="00AE0144"/>
    <w:rsid w:val="00AE01F7"/>
    <w:rsid w:val="00AE05E5"/>
    <w:rsid w:val="00AE074B"/>
    <w:rsid w:val="00AE07B8"/>
    <w:rsid w:val="00AE08C9"/>
    <w:rsid w:val="00AE0F4C"/>
    <w:rsid w:val="00AE0FB4"/>
    <w:rsid w:val="00AE1000"/>
    <w:rsid w:val="00AE10DB"/>
    <w:rsid w:val="00AE1107"/>
    <w:rsid w:val="00AE1521"/>
    <w:rsid w:val="00AE18A2"/>
    <w:rsid w:val="00AE1975"/>
    <w:rsid w:val="00AE1A9D"/>
    <w:rsid w:val="00AE1CB9"/>
    <w:rsid w:val="00AE1EA8"/>
    <w:rsid w:val="00AE1EE7"/>
    <w:rsid w:val="00AE20AA"/>
    <w:rsid w:val="00AE2342"/>
    <w:rsid w:val="00AE24C7"/>
    <w:rsid w:val="00AE2697"/>
    <w:rsid w:val="00AE319B"/>
    <w:rsid w:val="00AE3284"/>
    <w:rsid w:val="00AE33D7"/>
    <w:rsid w:val="00AE3D36"/>
    <w:rsid w:val="00AE44BF"/>
    <w:rsid w:val="00AE4B5E"/>
    <w:rsid w:val="00AE4D2B"/>
    <w:rsid w:val="00AE4EA6"/>
    <w:rsid w:val="00AE4F39"/>
    <w:rsid w:val="00AE51E6"/>
    <w:rsid w:val="00AE5214"/>
    <w:rsid w:val="00AE5919"/>
    <w:rsid w:val="00AE59FC"/>
    <w:rsid w:val="00AE5B1F"/>
    <w:rsid w:val="00AE6051"/>
    <w:rsid w:val="00AE662B"/>
    <w:rsid w:val="00AE68BC"/>
    <w:rsid w:val="00AE6993"/>
    <w:rsid w:val="00AE6D12"/>
    <w:rsid w:val="00AE6D7B"/>
    <w:rsid w:val="00AE6F35"/>
    <w:rsid w:val="00AE7034"/>
    <w:rsid w:val="00AE7283"/>
    <w:rsid w:val="00AE72A4"/>
    <w:rsid w:val="00AE737F"/>
    <w:rsid w:val="00AE73B5"/>
    <w:rsid w:val="00AE74F6"/>
    <w:rsid w:val="00AE7572"/>
    <w:rsid w:val="00AE7A71"/>
    <w:rsid w:val="00AE7C35"/>
    <w:rsid w:val="00AE7D36"/>
    <w:rsid w:val="00AE7E3C"/>
    <w:rsid w:val="00AE7ECC"/>
    <w:rsid w:val="00AF0041"/>
    <w:rsid w:val="00AF06F8"/>
    <w:rsid w:val="00AF0852"/>
    <w:rsid w:val="00AF09F6"/>
    <w:rsid w:val="00AF0BC1"/>
    <w:rsid w:val="00AF0D49"/>
    <w:rsid w:val="00AF119A"/>
    <w:rsid w:val="00AF13CE"/>
    <w:rsid w:val="00AF13F7"/>
    <w:rsid w:val="00AF1843"/>
    <w:rsid w:val="00AF195E"/>
    <w:rsid w:val="00AF1C39"/>
    <w:rsid w:val="00AF1D6B"/>
    <w:rsid w:val="00AF208D"/>
    <w:rsid w:val="00AF2394"/>
    <w:rsid w:val="00AF24AC"/>
    <w:rsid w:val="00AF33A2"/>
    <w:rsid w:val="00AF34FC"/>
    <w:rsid w:val="00AF3887"/>
    <w:rsid w:val="00AF38F8"/>
    <w:rsid w:val="00AF3995"/>
    <w:rsid w:val="00AF3BF7"/>
    <w:rsid w:val="00AF40E1"/>
    <w:rsid w:val="00AF4168"/>
    <w:rsid w:val="00AF4469"/>
    <w:rsid w:val="00AF4486"/>
    <w:rsid w:val="00AF450A"/>
    <w:rsid w:val="00AF46CA"/>
    <w:rsid w:val="00AF490F"/>
    <w:rsid w:val="00AF4FEC"/>
    <w:rsid w:val="00AF5548"/>
    <w:rsid w:val="00AF58F5"/>
    <w:rsid w:val="00AF5F79"/>
    <w:rsid w:val="00AF6197"/>
    <w:rsid w:val="00AF62AC"/>
    <w:rsid w:val="00AF65E0"/>
    <w:rsid w:val="00AF6630"/>
    <w:rsid w:val="00AF6758"/>
    <w:rsid w:val="00AF6B71"/>
    <w:rsid w:val="00AF6BB6"/>
    <w:rsid w:val="00AF6D4B"/>
    <w:rsid w:val="00AF715A"/>
    <w:rsid w:val="00AF71B2"/>
    <w:rsid w:val="00AF724D"/>
    <w:rsid w:val="00AF728D"/>
    <w:rsid w:val="00AF742B"/>
    <w:rsid w:val="00AF7465"/>
    <w:rsid w:val="00AF7536"/>
    <w:rsid w:val="00AF76A4"/>
    <w:rsid w:val="00AF7817"/>
    <w:rsid w:val="00AF782D"/>
    <w:rsid w:val="00AF7B32"/>
    <w:rsid w:val="00B00465"/>
    <w:rsid w:val="00B00658"/>
    <w:rsid w:val="00B007B1"/>
    <w:rsid w:val="00B01315"/>
    <w:rsid w:val="00B013DC"/>
    <w:rsid w:val="00B015BA"/>
    <w:rsid w:val="00B01B4B"/>
    <w:rsid w:val="00B01C33"/>
    <w:rsid w:val="00B01D50"/>
    <w:rsid w:val="00B01F7A"/>
    <w:rsid w:val="00B02463"/>
    <w:rsid w:val="00B025A9"/>
    <w:rsid w:val="00B02631"/>
    <w:rsid w:val="00B026F4"/>
    <w:rsid w:val="00B02AA4"/>
    <w:rsid w:val="00B02FF4"/>
    <w:rsid w:val="00B03091"/>
    <w:rsid w:val="00B03343"/>
    <w:rsid w:val="00B03408"/>
    <w:rsid w:val="00B0378D"/>
    <w:rsid w:val="00B037B7"/>
    <w:rsid w:val="00B03B58"/>
    <w:rsid w:val="00B03EE2"/>
    <w:rsid w:val="00B03F48"/>
    <w:rsid w:val="00B040C8"/>
    <w:rsid w:val="00B047DD"/>
    <w:rsid w:val="00B04987"/>
    <w:rsid w:val="00B049F1"/>
    <w:rsid w:val="00B04A62"/>
    <w:rsid w:val="00B04CA3"/>
    <w:rsid w:val="00B04CFB"/>
    <w:rsid w:val="00B0502C"/>
    <w:rsid w:val="00B05168"/>
    <w:rsid w:val="00B05399"/>
    <w:rsid w:val="00B0543A"/>
    <w:rsid w:val="00B057F3"/>
    <w:rsid w:val="00B05A4F"/>
    <w:rsid w:val="00B05D4D"/>
    <w:rsid w:val="00B05E14"/>
    <w:rsid w:val="00B060CC"/>
    <w:rsid w:val="00B061EC"/>
    <w:rsid w:val="00B06363"/>
    <w:rsid w:val="00B06554"/>
    <w:rsid w:val="00B06940"/>
    <w:rsid w:val="00B069CD"/>
    <w:rsid w:val="00B06B98"/>
    <w:rsid w:val="00B06D61"/>
    <w:rsid w:val="00B06E55"/>
    <w:rsid w:val="00B06FED"/>
    <w:rsid w:val="00B0729F"/>
    <w:rsid w:val="00B07403"/>
    <w:rsid w:val="00B07430"/>
    <w:rsid w:val="00B07506"/>
    <w:rsid w:val="00B075C0"/>
    <w:rsid w:val="00B0766E"/>
    <w:rsid w:val="00B07729"/>
    <w:rsid w:val="00B07A6A"/>
    <w:rsid w:val="00B07B81"/>
    <w:rsid w:val="00B07D95"/>
    <w:rsid w:val="00B07DA7"/>
    <w:rsid w:val="00B10089"/>
    <w:rsid w:val="00B1031D"/>
    <w:rsid w:val="00B10435"/>
    <w:rsid w:val="00B104BC"/>
    <w:rsid w:val="00B10628"/>
    <w:rsid w:val="00B10821"/>
    <w:rsid w:val="00B10908"/>
    <w:rsid w:val="00B10935"/>
    <w:rsid w:val="00B109C0"/>
    <w:rsid w:val="00B10C0C"/>
    <w:rsid w:val="00B111AD"/>
    <w:rsid w:val="00B111C7"/>
    <w:rsid w:val="00B113C4"/>
    <w:rsid w:val="00B114B6"/>
    <w:rsid w:val="00B1170A"/>
    <w:rsid w:val="00B11AEF"/>
    <w:rsid w:val="00B11E71"/>
    <w:rsid w:val="00B12145"/>
    <w:rsid w:val="00B1245A"/>
    <w:rsid w:val="00B1255D"/>
    <w:rsid w:val="00B12A23"/>
    <w:rsid w:val="00B12B98"/>
    <w:rsid w:val="00B12F5F"/>
    <w:rsid w:val="00B13043"/>
    <w:rsid w:val="00B1306D"/>
    <w:rsid w:val="00B13136"/>
    <w:rsid w:val="00B13332"/>
    <w:rsid w:val="00B13B66"/>
    <w:rsid w:val="00B13D23"/>
    <w:rsid w:val="00B13EC6"/>
    <w:rsid w:val="00B13ED2"/>
    <w:rsid w:val="00B1403C"/>
    <w:rsid w:val="00B1414F"/>
    <w:rsid w:val="00B142F7"/>
    <w:rsid w:val="00B14352"/>
    <w:rsid w:val="00B143E7"/>
    <w:rsid w:val="00B148A4"/>
    <w:rsid w:val="00B14B70"/>
    <w:rsid w:val="00B1515A"/>
    <w:rsid w:val="00B1517F"/>
    <w:rsid w:val="00B151D8"/>
    <w:rsid w:val="00B1569D"/>
    <w:rsid w:val="00B15850"/>
    <w:rsid w:val="00B158A3"/>
    <w:rsid w:val="00B15ACA"/>
    <w:rsid w:val="00B15B71"/>
    <w:rsid w:val="00B15C75"/>
    <w:rsid w:val="00B1611D"/>
    <w:rsid w:val="00B161CF"/>
    <w:rsid w:val="00B16457"/>
    <w:rsid w:val="00B16855"/>
    <w:rsid w:val="00B1692B"/>
    <w:rsid w:val="00B16B33"/>
    <w:rsid w:val="00B16C9A"/>
    <w:rsid w:val="00B16D72"/>
    <w:rsid w:val="00B16E2F"/>
    <w:rsid w:val="00B172D9"/>
    <w:rsid w:val="00B173C0"/>
    <w:rsid w:val="00B174AF"/>
    <w:rsid w:val="00B176F6"/>
    <w:rsid w:val="00B17BEB"/>
    <w:rsid w:val="00B17CDB"/>
    <w:rsid w:val="00B20737"/>
    <w:rsid w:val="00B207A7"/>
    <w:rsid w:val="00B208D9"/>
    <w:rsid w:val="00B20B99"/>
    <w:rsid w:val="00B20BF4"/>
    <w:rsid w:val="00B20DA4"/>
    <w:rsid w:val="00B20F30"/>
    <w:rsid w:val="00B20FFD"/>
    <w:rsid w:val="00B212E1"/>
    <w:rsid w:val="00B2131D"/>
    <w:rsid w:val="00B21355"/>
    <w:rsid w:val="00B217B4"/>
    <w:rsid w:val="00B21B61"/>
    <w:rsid w:val="00B21C13"/>
    <w:rsid w:val="00B2240A"/>
    <w:rsid w:val="00B225BB"/>
    <w:rsid w:val="00B225D7"/>
    <w:rsid w:val="00B22712"/>
    <w:rsid w:val="00B2283C"/>
    <w:rsid w:val="00B22841"/>
    <w:rsid w:val="00B22BAE"/>
    <w:rsid w:val="00B22BB0"/>
    <w:rsid w:val="00B22BE0"/>
    <w:rsid w:val="00B22E40"/>
    <w:rsid w:val="00B2306D"/>
    <w:rsid w:val="00B23090"/>
    <w:rsid w:val="00B231E4"/>
    <w:rsid w:val="00B2323B"/>
    <w:rsid w:val="00B234DE"/>
    <w:rsid w:val="00B23569"/>
    <w:rsid w:val="00B23596"/>
    <w:rsid w:val="00B2360A"/>
    <w:rsid w:val="00B2387E"/>
    <w:rsid w:val="00B23D47"/>
    <w:rsid w:val="00B23E0E"/>
    <w:rsid w:val="00B23FDF"/>
    <w:rsid w:val="00B23FF8"/>
    <w:rsid w:val="00B23FFE"/>
    <w:rsid w:val="00B24315"/>
    <w:rsid w:val="00B244A7"/>
    <w:rsid w:val="00B246E6"/>
    <w:rsid w:val="00B24AC8"/>
    <w:rsid w:val="00B24AD4"/>
    <w:rsid w:val="00B24BAB"/>
    <w:rsid w:val="00B24C52"/>
    <w:rsid w:val="00B24E08"/>
    <w:rsid w:val="00B24EFC"/>
    <w:rsid w:val="00B2533C"/>
    <w:rsid w:val="00B2537E"/>
    <w:rsid w:val="00B25414"/>
    <w:rsid w:val="00B2545A"/>
    <w:rsid w:val="00B25655"/>
    <w:rsid w:val="00B257B3"/>
    <w:rsid w:val="00B259E5"/>
    <w:rsid w:val="00B25A15"/>
    <w:rsid w:val="00B25A6E"/>
    <w:rsid w:val="00B25C59"/>
    <w:rsid w:val="00B25D19"/>
    <w:rsid w:val="00B26140"/>
    <w:rsid w:val="00B261FF"/>
    <w:rsid w:val="00B2625B"/>
    <w:rsid w:val="00B265DD"/>
    <w:rsid w:val="00B267D6"/>
    <w:rsid w:val="00B26894"/>
    <w:rsid w:val="00B269B5"/>
    <w:rsid w:val="00B26A33"/>
    <w:rsid w:val="00B26C0F"/>
    <w:rsid w:val="00B26D3D"/>
    <w:rsid w:val="00B26E91"/>
    <w:rsid w:val="00B27192"/>
    <w:rsid w:val="00B273C1"/>
    <w:rsid w:val="00B27A4C"/>
    <w:rsid w:val="00B27B78"/>
    <w:rsid w:val="00B27CBB"/>
    <w:rsid w:val="00B27D1E"/>
    <w:rsid w:val="00B27E88"/>
    <w:rsid w:val="00B3031D"/>
    <w:rsid w:val="00B3037B"/>
    <w:rsid w:val="00B3064D"/>
    <w:rsid w:val="00B30A5F"/>
    <w:rsid w:val="00B30B6C"/>
    <w:rsid w:val="00B30D4B"/>
    <w:rsid w:val="00B30D5B"/>
    <w:rsid w:val="00B30EC4"/>
    <w:rsid w:val="00B30EDD"/>
    <w:rsid w:val="00B30F19"/>
    <w:rsid w:val="00B30F51"/>
    <w:rsid w:val="00B31163"/>
    <w:rsid w:val="00B311E9"/>
    <w:rsid w:val="00B3126A"/>
    <w:rsid w:val="00B31319"/>
    <w:rsid w:val="00B3154A"/>
    <w:rsid w:val="00B31ACA"/>
    <w:rsid w:val="00B31C9C"/>
    <w:rsid w:val="00B31D0B"/>
    <w:rsid w:val="00B3217E"/>
    <w:rsid w:val="00B321BC"/>
    <w:rsid w:val="00B3229D"/>
    <w:rsid w:val="00B325DE"/>
    <w:rsid w:val="00B3266E"/>
    <w:rsid w:val="00B3269D"/>
    <w:rsid w:val="00B3280F"/>
    <w:rsid w:val="00B3288D"/>
    <w:rsid w:val="00B32B9C"/>
    <w:rsid w:val="00B32BBD"/>
    <w:rsid w:val="00B33265"/>
    <w:rsid w:val="00B33996"/>
    <w:rsid w:val="00B339A4"/>
    <w:rsid w:val="00B339F4"/>
    <w:rsid w:val="00B33FEF"/>
    <w:rsid w:val="00B3446E"/>
    <w:rsid w:val="00B34CCA"/>
    <w:rsid w:val="00B35024"/>
    <w:rsid w:val="00B35120"/>
    <w:rsid w:val="00B3529D"/>
    <w:rsid w:val="00B353F3"/>
    <w:rsid w:val="00B35645"/>
    <w:rsid w:val="00B35A29"/>
    <w:rsid w:val="00B35B59"/>
    <w:rsid w:val="00B35BF8"/>
    <w:rsid w:val="00B35CCA"/>
    <w:rsid w:val="00B35D40"/>
    <w:rsid w:val="00B35EC1"/>
    <w:rsid w:val="00B35EC9"/>
    <w:rsid w:val="00B3622F"/>
    <w:rsid w:val="00B36316"/>
    <w:rsid w:val="00B364E3"/>
    <w:rsid w:val="00B3675E"/>
    <w:rsid w:val="00B367B9"/>
    <w:rsid w:val="00B36BC0"/>
    <w:rsid w:val="00B36C23"/>
    <w:rsid w:val="00B36D27"/>
    <w:rsid w:val="00B36D92"/>
    <w:rsid w:val="00B37016"/>
    <w:rsid w:val="00B371ED"/>
    <w:rsid w:val="00B37334"/>
    <w:rsid w:val="00B379B3"/>
    <w:rsid w:val="00B379EB"/>
    <w:rsid w:val="00B37AB7"/>
    <w:rsid w:val="00B37B19"/>
    <w:rsid w:val="00B37F57"/>
    <w:rsid w:val="00B4026B"/>
    <w:rsid w:val="00B405E4"/>
    <w:rsid w:val="00B407E6"/>
    <w:rsid w:val="00B40A5C"/>
    <w:rsid w:val="00B40B13"/>
    <w:rsid w:val="00B40B21"/>
    <w:rsid w:val="00B40B4A"/>
    <w:rsid w:val="00B40C17"/>
    <w:rsid w:val="00B40CC5"/>
    <w:rsid w:val="00B40CE8"/>
    <w:rsid w:val="00B40DF1"/>
    <w:rsid w:val="00B4101C"/>
    <w:rsid w:val="00B4131A"/>
    <w:rsid w:val="00B4138F"/>
    <w:rsid w:val="00B41B5C"/>
    <w:rsid w:val="00B41D80"/>
    <w:rsid w:val="00B41E5D"/>
    <w:rsid w:val="00B425F4"/>
    <w:rsid w:val="00B42850"/>
    <w:rsid w:val="00B42965"/>
    <w:rsid w:val="00B42AE1"/>
    <w:rsid w:val="00B42E84"/>
    <w:rsid w:val="00B42F73"/>
    <w:rsid w:val="00B43622"/>
    <w:rsid w:val="00B43B17"/>
    <w:rsid w:val="00B43C5C"/>
    <w:rsid w:val="00B4430F"/>
    <w:rsid w:val="00B444E3"/>
    <w:rsid w:val="00B4464E"/>
    <w:rsid w:val="00B447E4"/>
    <w:rsid w:val="00B449FD"/>
    <w:rsid w:val="00B44B09"/>
    <w:rsid w:val="00B44DC5"/>
    <w:rsid w:val="00B4513B"/>
    <w:rsid w:val="00B45180"/>
    <w:rsid w:val="00B452F2"/>
    <w:rsid w:val="00B455C0"/>
    <w:rsid w:val="00B457C8"/>
    <w:rsid w:val="00B45E34"/>
    <w:rsid w:val="00B45F71"/>
    <w:rsid w:val="00B46049"/>
    <w:rsid w:val="00B462BC"/>
    <w:rsid w:val="00B467C6"/>
    <w:rsid w:val="00B468E1"/>
    <w:rsid w:val="00B46B1E"/>
    <w:rsid w:val="00B46C69"/>
    <w:rsid w:val="00B46E9A"/>
    <w:rsid w:val="00B47185"/>
    <w:rsid w:val="00B4732C"/>
    <w:rsid w:val="00B47A1C"/>
    <w:rsid w:val="00B47AAF"/>
    <w:rsid w:val="00B47ED5"/>
    <w:rsid w:val="00B500D1"/>
    <w:rsid w:val="00B501B5"/>
    <w:rsid w:val="00B508BA"/>
    <w:rsid w:val="00B50AFF"/>
    <w:rsid w:val="00B50C80"/>
    <w:rsid w:val="00B51019"/>
    <w:rsid w:val="00B5108D"/>
    <w:rsid w:val="00B51367"/>
    <w:rsid w:val="00B514FD"/>
    <w:rsid w:val="00B51631"/>
    <w:rsid w:val="00B5188D"/>
    <w:rsid w:val="00B51970"/>
    <w:rsid w:val="00B5199E"/>
    <w:rsid w:val="00B51A89"/>
    <w:rsid w:val="00B51F8E"/>
    <w:rsid w:val="00B51FC6"/>
    <w:rsid w:val="00B51FE3"/>
    <w:rsid w:val="00B5201A"/>
    <w:rsid w:val="00B52199"/>
    <w:rsid w:val="00B521DB"/>
    <w:rsid w:val="00B5226A"/>
    <w:rsid w:val="00B526E0"/>
    <w:rsid w:val="00B527BF"/>
    <w:rsid w:val="00B52C3F"/>
    <w:rsid w:val="00B52CF2"/>
    <w:rsid w:val="00B52D6B"/>
    <w:rsid w:val="00B532D0"/>
    <w:rsid w:val="00B533B9"/>
    <w:rsid w:val="00B5341A"/>
    <w:rsid w:val="00B53438"/>
    <w:rsid w:val="00B5362E"/>
    <w:rsid w:val="00B53955"/>
    <w:rsid w:val="00B539E6"/>
    <w:rsid w:val="00B53A94"/>
    <w:rsid w:val="00B544AC"/>
    <w:rsid w:val="00B54757"/>
    <w:rsid w:val="00B54AD4"/>
    <w:rsid w:val="00B54C1C"/>
    <w:rsid w:val="00B54C28"/>
    <w:rsid w:val="00B54D3E"/>
    <w:rsid w:val="00B553B5"/>
    <w:rsid w:val="00B5541F"/>
    <w:rsid w:val="00B5555E"/>
    <w:rsid w:val="00B556E1"/>
    <w:rsid w:val="00B557F1"/>
    <w:rsid w:val="00B55C40"/>
    <w:rsid w:val="00B55C5E"/>
    <w:rsid w:val="00B55C69"/>
    <w:rsid w:val="00B55F52"/>
    <w:rsid w:val="00B5648B"/>
    <w:rsid w:val="00B56541"/>
    <w:rsid w:val="00B56B8F"/>
    <w:rsid w:val="00B56C06"/>
    <w:rsid w:val="00B56E6C"/>
    <w:rsid w:val="00B575C2"/>
    <w:rsid w:val="00B577C6"/>
    <w:rsid w:val="00B578CD"/>
    <w:rsid w:val="00B5795F"/>
    <w:rsid w:val="00B57B2E"/>
    <w:rsid w:val="00B57C78"/>
    <w:rsid w:val="00B60153"/>
    <w:rsid w:val="00B60283"/>
    <w:rsid w:val="00B607DE"/>
    <w:rsid w:val="00B60F76"/>
    <w:rsid w:val="00B60F8B"/>
    <w:rsid w:val="00B61082"/>
    <w:rsid w:val="00B6140D"/>
    <w:rsid w:val="00B6153B"/>
    <w:rsid w:val="00B61850"/>
    <w:rsid w:val="00B618A2"/>
    <w:rsid w:val="00B618F3"/>
    <w:rsid w:val="00B61929"/>
    <w:rsid w:val="00B619E5"/>
    <w:rsid w:val="00B61B94"/>
    <w:rsid w:val="00B61C67"/>
    <w:rsid w:val="00B620D1"/>
    <w:rsid w:val="00B62331"/>
    <w:rsid w:val="00B62379"/>
    <w:rsid w:val="00B623F6"/>
    <w:rsid w:val="00B62607"/>
    <w:rsid w:val="00B626AB"/>
    <w:rsid w:val="00B62C58"/>
    <w:rsid w:val="00B62C64"/>
    <w:rsid w:val="00B62E33"/>
    <w:rsid w:val="00B62E85"/>
    <w:rsid w:val="00B6309B"/>
    <w:rsid w:val="00B63256"/>
    <w:rsid w:val="00B63376"/>
    <w:rsid w:val="00B63537"/>
    <w:rsid w:val="00B635CD"/>
    <w:rsid w:val="00B63B30"/>
    <w:rsid w:val="00B63B3E"/>
    <w:rsid w:val="00B63E0B"/>
    <w:rsid w:val="00B6413D"/>
    <w:rsid w:val="00B641EB"/>
    <w:rsid w:val="00B642EE"/>
    <w:rsid w:val="00B643B8"/>
    <w:rsid w:val="00B64453"/>
    <w:rsid w:val="00B64478"/>
    <w:rsid w:val="00B6472D"/>
    <w:rsid w:val="00B64846"/>
    <w:rsid w:val="00B648BF"/>
    <w:rsid w:val="00B64A96"/>
    <w:rsid w:val="00B64C1A"/>
    <w:rsid w:val="00B64CE4"/>
    <w:rsid w:val="00B64EF4"/>
    <w:rsid w:val="00B64F80"/>
    <w:rsid w:val="00B65463"/>
    <w:rsid w:val="00B6546E"/>
    <w:rsid w:val="00B65860"/>
    <w:rsid w:val="00B65962"/>
    <w:rsid w:val="00B65971"/>
    <w:rsid w:val="00B65A0A"/>
    <w:rsid w:val="00B65A2C"/>
    <w:rsid w:val="00B65B82"/>
    <w:rsid w:val="00B65C9F"/>
    <w:rsid w:val="00B65ED1"/>
    <w:rsid w:val="00B65F32"/>
    <w:rsid w:val="00B661F7"/>
    <w:rsid w:val="00B66543"/>
    <w:rsid w:val="00B66554"/>
    <w:rsid w:val="00B66784"/>
    <w:rsid w:val="00B66920"/>
    <w:rsid w:val="00B66BAF"/>
    <w:rsid w:val="00B66E52"/>
    <w:rsid w:val="00B6752F"/>
    <w:rsid w:val="00B6757A"/>
    <w:rsid w:val="00B67648"/>
    <w:rsid w:val="00B67A10"/>
    <w:rsid w:val="00B67B0D"/>
    <w:rsid w:val="00B67C66"/>
    <w:rsid w:val="00B67F3C"/>
    <w:rsid w:val="00B67FF6"/>
    <w:rsid w:val="00B7004D"/>
    <w:rsid w:val="00B7012A"/>
    <w:rsid w:val="00B70197"/>
    <w:rsid w:val="00B707E7"/>
    <w:rsid w:val="00B70926"/>
    <w:rsid w:val="00B70BC1"/>
    <w:rsid w:val="00B71108"/>
    <w:rsid w:val="00B71372"/>
    <w:rsid w:val="00B720CD"/>
    <w:rsid w:val="00B7220C"/>
    <w:rsid w:val="00B7225D"/>
    <w:rsid w:val="00B72267"/>
    <w:rsid w:val="00B7243A"/>
    <w:rsid w:val="00B7264F"/>
    <w:rsid w:val="00B7268E"/>
    <w:rsid w:val="00B72769"/>
    <w:rsid w:val="00B72A6B"/>
    <w:rsid w:val="00B72BE5"/>
    <w:rsid w:val="00B72C76"/>
    <w:rsid w:val="00B72D1A"/>
    <w:rsid w:val="00B730F0"/>
    <w:rsid w:val="00B7337E"/>
    <w:rsid w:val="00B7338B"/>
    <w:rsid w:val="00B73436"/>
    <w:rsid w:val="00B7343C"/>
    <w:rsid w:val="00B73740"/>
    <w:rsid w:val="00B73C3E"/>
    <w:rsid w:val="00B73CA8"/>
    <w:rsid w:val="00B73CDF"/>
    <w:rsid w:val="00B73EF7"/>
    <w:rsid w:val="00B742DE"/>
    <w:rsid w:val="00B74579"/>
    <w:rsid w:val="00B74604"/>
    <w:rsid w:val="00B74620"/>
    <w:rsid w:val="00B746CC"/>
    <w:rsid w:val="00B7473C"/>
    <w:rsid w:val="00B74818"/>
    <w:rsid w:val="00B74838"/>
    <w:rsid w:val="00B74855"/>
    <w:rsid w:val="00B74867"/>
    <w:rsid w:val="00B74BF6"/>
    <w:rsid w:val="00B74CEC"/>
    <w:rsid w:val="00B74DF0"/>
    <w:rsid w:val="00B74F33"/>
    <w:rsid w:val="00B74F93"/>
    <w:rsid w:val="00B75261"/>
    <w:rsid w:val="00B7568B"/>
    <w:rsid w:val="00B75981"/>
    <w:rsid w:val="00B759E1"/>
    <w:rsid w:val="00B75A94"/>
    <w:rsid w:val="00B75F9D"/>
    <w:rsid w:val="00B76584"/>
    <w:rsid w:val="00B7662A"/>
    <w:rsid w:val="00B76886"/>
    <w:rsid w:val="00B76899"/>
    <w:rsid w:val="00B76B62"/>
    <w:rsid w:val="00B76E7F"/>
    <w:rsid w:val="00B7712E"/>
    <w:rsid w:val="00B7749C"/>
    <w:rsid w:val="00B77986"/>
    <w:rsid w:val="00B779CC"/>
    <w:rsid w:val="00B77B6D"/>
    <w:rsid w:val="00B77DD1"/>
    <w:rsid w:val="00B80500"/>
    <w:rsid w:val="00B80A17"/>
    <w:rsid w:val="00B80B91"/>
    <w:rsid w:val="00B80E72"/>
    <w:rsid w:val="00B81253"/>
    <w:rsid w:val="00B815EA"/>
    <w:rsid w:val="00B817FF"/>
    <w:rsid w:val="00B8181D"/>
    <w:rsid w:val="00B818B1"/>
    <w:rsid w:val="00B818EE"/>
    <w:rsid w:val="00B81B3A"/>
    <w:rsid w:val="00B81F34"/>
    <w:rsid w:val="00B81F79"/>
    <w:rsid w:val="00B82148"/>
    <w:rsid w:val="00B824AC"/>
    <w:rsid w:val="00B8264B"/>
    <w:rsid w:val="00B826E8"/>
    <w:rsid w:val="00B826ED"/>
    <w:rsid w:val="00B8272B"/>
    <w:rsid w:val="00B82B20"/>
    <w:rsid w:val="00B82C70"/>
    <w:rsid w:val="00B82F61"/>
    <w:rsid w:val="00B82FF6"/>
    <w:rsid w:val="00B83522"/>
    <w:rsid w:val="00B83584"/>
    <w:rsid w:val="00B83672"/>
    <w:rsid w:val="00B8377A"/>
    <w:rsid w:val="00B83AAF"/>
    <w:rsid w:val="00B83C44"/>
    <w:rsid w:val="00B83ED5"/>
    <w:rsid w:val="00B83EE1"/>
    <w:rsid w:val="00B84317"/>
    <w:rsid w:val="00B84599"/>
    <w:rsid w:val="00B84632"/>
    <w:rsid w:val="00B84882"/>
    <w:rsid w:val="00B84A84"/>
    <w:rsid w:val="00B84EE9"/>
    <w:rsid w:val="00B852BF"/>
    <w:rsid w:val="00B854A0"/>
    <w:rsid w:val="00B856F2"/>
    <w:rsid w:val="00B8574A"/>
    <w:rsid w:val="00B85B15"/>
    <w:rsid w:val="00B860F5"/>
    <w:rsid w:val="00B861F2"/>
    <w:rsid w:val="00B8623C"/>
    <w:rsid w:val="00B8629D"/>
    <w:rsid w:val="00B864E7"/>
    <w:rsid w:val="00B86892"/>
    <w:rsid w:val="00B868AD"/>
    <w:rsid w:val="00B86B88"/>
    <w:rsid w:val="00B87186"/>
    <w:rsid w:val="00B87279"/>
    <w:rsid w:val="00B8732D"/>
    <w:rsid w:val="00B873DA"/>
    <w:rsid w:val="00B8743C"/>
    <w:rsid w:val="00B87555"/>
    <w:rsid w:val="00B8760F"/>
    <w:rsid w:val="00B87B20"/>
    <w:rsid w:val="00B900F7"/>
    <w:rsid w:val="00B902B5"/>
    <w:rsid w:val="00B90301"/>
    <w:rsid w:val="00B9060B"/>
    <w:rsid w:val="00B90B44"/>
    <w:rsid w:val="00B90CD5"/>
    <w:rsid w:val="00B9111E"/>
    <w:rsid w:val="00B912A1"/>
    <w:rsid w:val="00B9148E"/>
    <w:rsid w:val="00B91B26"/>
    <w:rsid w:val="00B91B88"/>
    <w:rsid w:val="00B91C12"/>
    <w:rsid w:val="00B921E1"/>
    <w:rsid w:val="00B922D5"/>
    <w:rsid w:val="00B92343"/>
    <w:rsid w:val="00B9253B"/>
    <w:rsid w:val="00B926D1"/>
    <w:rsid w:val="00B927B6"/>
    <w:rsid w:val="00B92866"/>
    <w:rsid w:val="00B9288D"/>
    <w:rsid w:val="00B92A7A"/>
    <w:rsid w:val="00B92AB7"/>
    <w:rsid w:val="00B92B92"/>
    <w:rsid w:val="00B92C3B"/>
    <w:rsid w:val="00B92D6C"/>
    <w:rsid w:val="00B92EB3"/>
    <w:rsid w:val="00B93180"/>
    <w:rsid w:val="00B9337A"/>
    <w:rsid w:val="00B93423"/>
    <w:rsid w:val="00B936F4"/>
    <w:rsid w:val="00B93E1F"/>
    <w:rsid w:val="00B93E6A"/>
    <w:rsid w:val="00B94032"/>
    <w:rsid w:val="00B940A9"/>
    <w:rsid w:val="00B945DA"/>
    <w:rsid w:val="00B9478E"/>
    <w:rsid w:val="00B94C4F"/>
    <w:rsid w:val="00B94CBC"/>
    <w:rsid w:val="00B9518A"/>
    <w:rsid w:val="00B9543C"/>
    <w:rsid w:val="00B95793"/>
    <w:rsid w:val="00B95B39"/>
    <w:rsid w:val="00B95DB7"/>
    <w:rsid w:val="00B95E7B"/>
    <w:rsid w:val="00B95EC5"/>
    <w:rsid w:val="00B96207"/>
    <w:rsid w:val="00B963FD"/>
    <w:rsid w:val="00B9676A"/>
    <w:rsid w:val="00B967AE"/>
    <w:rsid w:val="00B96946"/>
    <w:rsid w:val="00B96987"/>
    <w:rsid w:val="00B96CA0"/>
    <w:rsid w:val="00B96FE3"/>
    <w:rsid w:val="00B97113"/>
    <w:rsid w:val="00B97266"/>
    <w:rsid w:val="00B973C4"/>
    <w:rsid w:val="00B97534"/>
    <w:rsid w:val="00B97555"/>
    <w:rsid w:val="00B97603"/>
    <w:rsid w:val="00B976CD"/>
    <w:rsid w:val="00BA00E4"/>
    <w:rsid w:val="00BA0144"/>
    <w:rsid w:val="00BA06CE"/>
    <w:rsid w:val="00BA072C"/>
    <w:rsid w:val="00BA0AA0"/>
    <w:rsid w:val="00BA0B0C"/>
    <w:rsid w:val="00BA0B4C"/>
    <w:rsid w:val="00BA0EFA"/>
    <w:rsid w:val="00BA1457"/>
    <w:rsid w:val="00BA146A"/>
    <w:rsid w:val="00BA19C0"/>
    <w:rsid w:val="00BA19CB"/>
    <w:rsid w:val="00BA1F64"/>
    <w:rsid w:val="00BA1F72"/>
    <w:rsid w:val="00BA2010"/>
    <w:rsid w:val="00BA202F"/>
    <w:rsid w:val="00BA29ED"/>
    <w:rsid w:val="00BA2DDA"/>
    <w:rsid w:val="00BA2FFF"/>
    <w:rsid w:val="00BA326D"/>
    <w:rsid w:val="00BA33D6"/>
    <w:rsid w:val="00BA39E0"/>
    <w:rsid w:val="00BA3E16"/>
    <w:rsid w:val="00BA410F"/>
    <w:rsid w:val="00BA43CA"/>
    <w:rsid w:val="00BA44ED"/>
    <w:rsid w:val="00BA4BF3"/>
    <w:rsid w:val="00BA4F6A"/>
    <w:rsid w:val="00BA5342"/>
    <w:rsid w:val="00BA53F7"/>
    <w:rsid w:val="00BA5402"/>
    <w:rsid w:val="00BA5963"/>
    <w:rsid w:val="00BA5B16"/>
    <w:rsid w:val="00BA5B57"/>
    <w:rsid w:val="00BA5CAC"/>
    <w:rsid w:val="00BA5D37"/>
    <w:rsid w:val="00BA5F67"/>
    <w:rsid w:val="00BA6241"/>
    <w:rsid w:val="00BA62F6"/>
    <w:rsid w:val="00BA64A1"/>
    <w:rsid w:val="00BA6521"/>
    <w:rsid w:val="00BA6669"/>
    <w:rsid w:val="00BA6729"/>
    <w:rsid w:val="00BA6758"/>
    <w:rsid w:val="00BA6B30"/>
    <w:rsid w:val="00BA6F56"/>
    <w:rsid w:val="00BA7003"/>
    <w:rsid w:val="00BA74A1"/>
    <w:rsid w:val="00BA76EE"/>
    <w:rsid w:val="00BA7958"/>
    <w:rsid w:val="00BA7D03"/>
    <w:rsid w:val="00BA7DC0"/>
    <w:rsid w:val="00BA7ED4"/>
    <w:rsid w:val="00BB03E1"/>
    <w:rsid w:val="00BB0964"/>
    <w:rsid w:val="00BB09FE"/>
    <w:rsid w:val="00BB0D4D"/>
    <w:rsid w:val="00BB0EF5"/>
    <w:rsid w:val="00BB0F4C"/>
    <w:rsid w:val="00BB15FA"/>
    <w:rsid w:val="00BB162F"/>
    <w:rsid w:val="00BB17DD"/>
    <w:rsid w:val="00BB190A"/>
    <w:rsid w:val="00BB1967"/>
    <w:rsid w:val="00BB1DC2"/>
    <w:rsid w:val="00BB2801"/>
    <w:rsid w:val="00BB2E86"/>
    <w:rsid w:val="00BB2EEE"/>
    <w:rsid w:val="00BB302B"/>
    <w:rsid w:val="00BB33FA"/>
    <w:rsid w:val="00BB3615"/>
    <w:rsid w:val="00BB39B4"/>
    <w:rsid w:val="00BB3C7E"/>
    <w:rsid w:val="00BB3CF5"/>
    <w:rsid w:val="00BB3FE2"/>
    <w:rsid w:val="00BB408C"/>
    <w:rsid w:val="00BB42D0"/>
    <w:rsid w:val="00BB4924"/>
    <w:rsid w:val="00BB4958"/>
    <w:rsid w:val="00BB4A18"/>
    <w:rsid w:val="00BB4E14"/>
    <w:rsid w:val="00BB517A"/>
    <w:rsid w:val="00BB5353"/>
    <w:rsid w:val="00BB5393"/>
    <w:rsid w:val="00BB53BD"/>
    <w:rsid w:val="00BB55E1"/>
    <w:rsid w:val="00BB55F0"/>
    <w:rsid w:val="00BB59EB"/>
    <w:rsid w:val="00BB5C02"/>
    <w:rsid w:val="00BB5DA6"/>
    <w:rsid w:val="00BB5E21"/>
    <w:rsid w:val="00BB5F2A"/>
    <w:rsid w:val="00BB5FE0"/>
    <w:rsid w:val="00BB6083"/>
    <w:rsid w:val="00BB626A"/>
    <w:rsid w:val="00BB6674"/>
    <w:rsid w:val="00BB677C"/>
    <w:rsid w:val="00BB6A83"/>
    <w:rsid w:val="00BB6D9E"/>
    <w:rsid w:val="00BB6DB4"/>
    <w:rsid w:val="00BB6F0F"/>
    <w:rsid w:val="00BB6F86"/>
    <w:rsid w:val="00BB71C3"/>
    <w:rsid w:val="00BB7496"/>
    <w:rsid w:val="00BB755B"/>
    <w:rsid w:val="00BB7C68"/>
    <w:rsid w:val="00BC008F"/>
    <w:rsid w:val="00BC02C7"/>
    <w:rsid w:val="00BC02EC"/>
    <w:rsid w:val="00BC03A3"/>
    <w:rsid w:val="00BC03DF"/>
    <w:rsid w:val="00BC08B2"/>
    <w:rsid w:val="00BC09DE"/>
    <w:rsid w:val="00BC0B20"/>
    <w:rsid w:val="00BC0BBB"/>
    <w:rsid w:val="00BC0D43"/>
    <w:rsid w:val="00BC0FB4"/>
    <w:rsid w:val="00BC0FDC"/>
    <w:rsid w:val="00BC1166"/>
    <w:rsid w:val="00BC15DA"/>
    <w:rsid w:val="00BC19BD"/>
    <w:rsid w:val="00BC1F77"/>
    <w:rsid w:val="00BC272A"/>
    <w:rsid w:val="00BC28C3"/>
    <w:rsid w:val="00BC296A"/>
    <w:rsid w:val="00BC29A1"/>
    <w:rsid w:val="00BC2BA4"/>
    <w:rsid w:val="00BC302E"/>
    <w:rsid w:val="00BC32DB"/>
    <w:rsid w:val="00BC3344"/>
    <w:rsid w:val="00BC33CA"/>
    <w:rsid w:val="00BC3452"/>
    <w:rsid w:val="00BC35B7"/>
    <w:rsid w:val="00BC372C"/>
    <w:rsid w:val="00BC375C"/>
    <w:rsid w:val="00BC3A3B"/>
    <w:rsid w:val="00BC4195"/>
    <w:rsid w:val="00BC4297"/>
    <w:rsid w:val="00BC4387"/>
    <w:rsid w:val="00BC442C"/>
    <w:rsid w:val="00BC44E8"/>
    <w:rsid w:val="00BC47E8"/>
    <w:rsid w:val="00BC48E9"/>
    <w:rsid w:val="00BC48F1"/>
    <w:rsid w:val="00BC4F63"/>
    <w:rsid w:val="00BC4F78"/>
    <w:rsid w:val="00BC5096"/>
    <w:rsid w:val="00BC513A"/>
    <w:rsid w:val="00BC52B5"/>
    <w:rsid w:val="00BC5432"/>
    <w:rsid w:val="00BC58F6"/>
    <w:rsid w:val="00BC5C39"/>
    <w:rsid w:val="00BC5CDC"/>
    <w:rsid w:val="00BC5FD2"/>
    <w:rsid w:val="00BC61B8"/>
    <w:rsid w:val="00BC6411"/>
    <w:rsid w:val="00BC6456"/>
    <w:rsid w:val="00BC6D58"/>
    <w:rsid w:val="00BC7D5C"/>
    <w:rsid w:val="00BC7F2A"/>
    <w:rsid w:val="00BD0335"/>
    <w:rsid w:val="00BD0885"/>
    <w:rsid w:val="00BD0911"/>
    <w:rsid w:val="00BD096E"/>
    <w:rsid w:val="00BD0E43"/>
    <w:rsid w:val="00BD0ECE"/>
    <w:rsid w:val="00BD0F62"/>
    <w:rsid w:val="00BD0F89"/>
    <w:rsid w:val="00BD1664"/>
    <w:rsid w:val="00BD16CB"/>
    <w:rsid w:val="00BD1A18"/>
    <w:rsid w:val="00BD1DDF"/>
    <w:rsid w:val="00BD24A4"/>
    <w:rsid w:val="00BD286B"/>
    <w:rsid w:val="00BD2975"/>
    <w:rsid w:val="00BD2A3B"/>
    <w:rsid w:val="00BD2AB1"/>
    <w:rsid w:val="00BD2D3A"/>
    <w:rsid w:val="00BD2D44"/>
    <w:rsid w:val="00BD2FFF"/>
    <w:rsid w:val="00BD30C4"/>
    <w:rsid w:val="00BD343B"/>
    <w:rsid w:val="00BD35DE"/>
    <w:rsid w:val="00BD377E"/>
    <w:rsid w:val="00BD3780"/>
    <w:rsid w:val="00BD391E"/>
    <w:rsid w:val="00BD39C8"/>
    <w:rsid w:val="00BD3C5B"/>
    <w:rsid w:val="00BD3C90"/>
    <w:rsid w:val="00BD3F60"/>
    <w:rsid w:val="00BD3F78"/>
    <w:rsid w:val="00BD3FBE"/>
    <w:rsid w:val="00BD4055"/>
    <w:rsid w:val="00BD45F3"/>
    <w:rsid w:val="00BD468A"/>
    <w:rsid w:val="00BD47D0"/>
    <w:rsid w:val="00BD49CF"/>
    <w:rsid w:val="00BD4B46"/>
    <w:rsid w:val="00BD4C5B"/>
    <w:rsid w:val="00BD4CE8"/>
    <w:rsid w:val="00BD4D62"/>
    <w:rsid w:val="00BD522A"/>
    <w:rsid w:val="00BD5381"/>
    <w:rsid w:val="00BD5426"/>
    <w:rsid w:val="00BD566E"/>
    <w:rsid w:val="00BD56FB"/>
    <w:rsid w:val="00BD5C8E"/>
    <w:rsid w:val="00BD60A8"/>
    <w:rsid w:val="00BD6425"/>
    <w:rsid w:val="00BD66D4"/>
    <w:rsid w:val="00BD6B8B"/>
    <w:rsid w:val="00BD6D45"/>
    <w:rsid w:val="00BD6D7A"/>
    <w:rsid w:val="00BD6DDA"/>
    <w:rsid w:val="00BD70D4"/>
    <w:rsid w:val="00BD7200"/>
    <w:rsid w:val="00BD757D"/>
    <w:rsid w:val="00BD7647"/>
    <w:rsid w:val="00BD7BC3"/>
    <w:rsid w:val="00BE00CD"/>
    <w:rsid w:val="00BE00E6"/>
    <w:rsid w:val="00BE03FF"/>
    <w:rsid w:val="00BE05B2"/>
    <w:rsid w:val="00BE0797"/>
    <w:rsid w:val="00BE08FF"/>
    <w:rsid w:val="00BE09C3"/>
    <w:rsid w:val="00BE0B6A"/>
    <w:rsid w:val="00BE0C09"/>
    <w:rsid w:val="00BE0D66"/>
    <w:rsid w:val="00BE1452"/>
    <w:rsid w:val="00BE1621"/>
    <w:rsid w:val="00BE1BBF"/>
    <w:rsid w:val="00BE1FA5"/>
    <w:rsid w:val="00BE21C5"/>
    <w:rsid w:val="00BE2BD8"/>
    <w:rsid w:val="00BE2E5A"/>
    <w:rsid w:val="00BE2EEA"/>
    <w:rsid w:val="00BE356E"/>
    <w:rsid w:val="00BE3886"/>
    <w:rsid w:val="00BE3A5C"/>
    <w:rsid w:val="00BE3AA1"/>
    <w:rsid w:val="00BE4063"/>
    <w:rsid w:val="00BE41BC"/>
    <w:rsid w:val="00BE447D"/>
    <w:rsid w:val="00BE450C"/>
    <w:rsid w:val="00BE46EF"/>
    <w:rsid w:val="00BE47B3"/>
    <w:rsid w:val="00BE4822"/>
    <w:rsid w:val="00BE4D7B"/>
    <w:rsid w:val="00BE4EA1"/>
    <w:rsid w:val="00BE504D"/>
    <w:rsid w:val="00BE5340"/>
    <w:rsid w:val="00BE539D"/>
    <w:rsid w:val="00BE55DB"/>
    <w:rsid w:val="00BE5834"/>
    <w:rsid w:val="00BE591F"/>
    <w:rsid w:val="00BE5D61"/>
    <w:rsid w:val="00BE5E1C"/>
    <w:rsid w:val="00BE5F07"/>
    <w:rsid w:val="00BE600F"/>
    <w:rsid w:val="00BE62C4"/>
    <w:rsid w:val="00BE682D"/>
    <w:rsid w:val="00BE6D60"/>
    <w:rsid w:val="00BE7059"/>
    <w:rsid w:val="00BE71AF"/>
    <w:rsid w:val="00BE71FD"/>
    <w:rsid w:val="00BE7300"/>
    <w:rsid w:val="00BE744A"/>
    <w:rsid w:val="00BE7674"/>
    <w:rsid w:val="00BE7857"/>
    <w:rsid w:val="00BE7D78"/>
    <w:rsid w:val="00BE7F58"/>
    <w:rsid w:val="00BF00B9"/>
    <w:rsid w:val="00BF026E"/>
    <w:rsid w:val="00BF0363"/>
    <w:rsid w:val="00BF06EC"/>
    <w:rsid w:val="00BF0E5E"/>
    <w:rsid w:val="00BF19A1"/>
    <w:rsid w:val="00BF1A13"/>
    <w:rsid w:val="00BF1B06"/>
    <w:rsid w:val="00BF1D31"/>
    <w:rsid w:val="00BF1F40"/>
    <w:rsid w:val="00BF2241"/>
    <w:rsid w:val="00BF2243"/>
    <w:rsid w:val="00BF2290"/>
    <w:rsid w:val="00BF2822"/>
    <w:rsid w:val="00BF2CD5"/>
    <w:rsid w:val="00BF31E9"/>
    <w:rsid w:val="00BF31F0"/>
    <w:rsid w:val="00BF34A5"/>
    <w:rsid w:val="00BF3BE4"/>
    <w:rsid w:val="00BF3C3E"/>
    <w:rsid w:val="00BF3D21"/>
    <w:rsid w:val="00BF3D5B"/>
    <w:rsid w:val="00BF40F0"/>
    <w:rsid w:val="00BF4494"/>
    <w:rsid w:val="00BF4778"/>
    <w:rsid w:val="00BF4A4C"/>
    <w:rsid w:val="00BF4A6E"/>
    <w:rsid w:val="00BF4B23"/>
    <w:rsid w:val="00BF4C78"/>
    <w:rsid w:val="00BF4D4C"/>
    <w:rsid w:val="00BF5035"/>
    <w:rsid w:val="00BF5231"/>
    <w:rsid w:val="00BF53FD"/>
    <w:rsid w:val="00BF54C2"/>
    <w:rsid w:val="00BF576A"/>
    <w:rsid w:val="00BF5AAA"/>
    <w:rsid w:val="00BF5FB8"/>
    <w:rsid w:val="00BF6033"/>
    <w:rsid w:val="00BF611D"/>
    <w:rsid w:val="00BF670B"/>
    <w:rsid w:val="00BF6729"/>
    <w:rsid w:val="00BF6891"/>
    <w:rsid w:val="00BF69ED"/>
    <w:rsid w:val="00BF6BCA"/>
    <w:rsid w:val="00BF6DF4"/>
    <w:rsid w:val="00BF716B"/>
    <w:rsid w:val="00BF7215"/>
    <w:rsid w:val="00BF742E"/>
    <w:rsid w:val="00BF7879"/>
    <w:rsid w:val="00BF7962"/>
    <w:rsid w:val="00BF7A2C"/>
    <w:rsid w:val="00BF7D98"/>
    <w:rsid w:val="00BF7DB8"/>
    <w:rsid w:val="00C004A2"/>
    <w:rsid w:val="00C004BF"/>
    <w:rsid w:val="00C004CF"/>
    <w:rsid w:val="00C00A6B"/>
    <w:rsid w:val="00C00E07"/>
    <w:rsid w:val="00C00E11"/>
    <w:rsid w:val="00C00EC6"/>
    <w:rsid w:val="00C016CE"/>
    <w:rsid w:val="00C0172A"/>
    <w:rsid w:val="00C01941"/>
    <w:rsid w:val="00C01B01"/>
    <w:rsid w:val="00C01D24"/>
    <w:rsid w:val="00C020DB"/>
    <w:rsid w:val="00C02342"/>
    <w:rsid w:val="00C023B3"/>
    <w:rsid w:val="00C0273B"/>
    <w:rsid w:val="00C030BF"/>
    <w:rsid w:val="00C031ED"/>
    <w:rsid w:val="00C0342F"/>
    <w:rsid w:val="00C0354A"/>
    <w:rsid w:val="00C0389E"/>
    <w:rsid w:val="00C03C30"/>
    <w:rsid w:val="00C040EB"/>
    <w:rsid w:val="00C04387"/>
    <w:rsid w:val="00C046F6"/>
    <w:rsid w:val="00C049BD"/>
    <w:rsid w:val="00C04D11"/>
    <w:rsid w:val="00C04E82"/>
    <w:rsid w:val="00C04ED6"/>
    <w:rsid w:val="00C04F88"/>
    <w:rsid w:val="00C0504A"/>
    <w:rsid w:val="00C0525D"/>
    <w:rsid w:val="00C05C49"/>
    <w:rsid w:val="00C05FDB"/>
    <w:rsid w:val="00C0616E"/>
    <w:rsid w:val="00C062A4"/>
    <w:rsid w:val="00C066A5"/>
    <w:rsid w:val="00C06ADF"/>
    <w:rsid w:val="00C075AE"/>
    <w:rsid w:val="00C076D1"/>
    <w:rsid w:val="00C0781B"/>
    <w:rsid w:val="00C07B00"/>
    <w:rsid w:val="00C07C70"/>
    <w:rsid w:val="00C07C80"/>
    <w:rsid w:val="00C10591"/>
    <w:rsid w:val="00C10667"/>
    <w:rsid w:val="00C10D42"/>
    <w:rsid w:val="00C10E56"/>
    <w:rsid w:val="00C10F86"/>
    <w:rsid w:val="00C112AA"/>
    <w:rsid w:val="00C1184C"/>
    <w:rsid w:val="00C1197E"/>
    <w:rsid w:val="00C11FEA"/>
    <w:rsid w:val="00C1290F"/>
    <w:rsid w:val="00C12D9D"/>
    <w:rsid w:val="00C12DB9"/>
    <w:rsid w:val="00C136AA"/>
    <w:rsid w:val="00C13761"/>
    <w:rsid w:val="00C13815"/>
    <w:rsid w:val="00C138E6"/>
    <w:rsid w:val="00C1399F"/>
    <w:rsid w:val="00C13ABF"/>
    <w:rsid w:val="00C13B5C"/>
    <w:rsid w:val="00C13D7A"/>
    <w:rsid w:val="00C13E87"/>
    <w:rsid w:val="00C13FFB"/>
    <w:rsid w:val="00C140D5"/>
    <w:rsid w:val="00C149E5"/>
    <w:rsid w:val="00C15351"/>
    <w:rsid w:val="00C15943"/>
    <w:rsid w:val="00C159CF"/>
    <w:rsid w:val="00C15B29"/>
    <w:rsid w:val="00C15D95"/>
    <w:rsid w:val="00C15E7A"/>
    <w:rsid w:val="00C15F99"/>
    <w:rsid w:val="00C162AB"/>
    <w:rsid w:val="00C169A5"/>
    <w:rsid w:val="00C16DEF"/>
    <w:rsid w:val="00C17036"/>
    <w:rsid w:val="00C170BF"/>
    <w:rsid w:val="00C1753B"/>
    <w:rsid w:val="00C17A46"/>
    <w:rsid w:val="00C17CA4"/>
    <w:rsid w:val="00C17F00"/>
    <w:rsid w:val="00C202E9"/>
    <w:rsid w:val="00C20383"/>
    <w:rsid w:val="00C204AC"/>
    <w:rsid w:val="00C20561"/>
    <w:rsid w:val="00C20B4B"/>
    <w:rsid w:val="00C20BE2"/>
    <w:rsid w:val="00C20D14"/>
    <w:rsid w:val="00C20D6C"/>
    <w:rsid w:val="00C20DDE"/>
    <w:rsid w:val="00C2143C"/>
    <w:rsid w:val="00C215C4"/>
    <w:rsid w:val="00C217BE"/>
    <w:rsid w:val="00C2193A"/>
    <w:rsid w:val="00C21ABD"/>
    <w:rsid w:val="00C21EF3"/>
    <w:rsid w:val="00C21F7F"/>
    <w:rsid w:val="00C2244D"/>
    <w:rsid w:val="00C22880"/>
    <w:rsid w:val="00C22B7D"/>
    <w:rsid w:val="00C22B8D"/>
    <w:rsid w:val="00C22CCA"/>
    <w:rsid w:val="00C22E27"/>
    <w:rsid w:val="00C22E99"/>
    <w:rsid w:val="00C22EFD"/>
    <w:rsid w:val="00C22F5C"/>
    <w:rsid w:val="00C230B7"/>
    <w:rsid w:val="00C2311A"/>
    <w:rsid w:val="00C23332"/>
    <w:rsid w:val="00C236E6"/>
    <w:rsid w:val="00C23820"/>
    <w:rsid w:val="00C23AEA"/>
    <w:rsid w:val="00C23B99"/>
    <w:rsid w:val="00C23B9E"/>
    <w:rsid w:val="00C23F13"/>
    <w:rsid w:val="00C23F7F"/>
    <w:rsid w:val="00C23F87"/>
    <w:rsid w:val="00C240B1"/>
    <w:rsid w:val="00C240ED"/>
    <w:rsid w:val="00C24594"/>
    <w:rsid w:val="00C2459B"/>
    <w:rsid w:val="00C249C9"/>
    <w:rsid w:val="00C24A2A"/>
    <w:rsid w:val="00C24A6B"/>
    <w:rsid w:val="00C24B1D"/>
    <w:rsid w:val="00C24C2C"/>
    <w:rsid w:val="00C24C50"/>
    <w:rsid w:val="00C24CC5"/>
    <w:rsid w:val="00C2504D"/>
    <w:rsid w:val="00C25131"/>
    <w:rsid w:val="00C257C2"/>
    <w:rsid w:val="00C25989"/>
    <w:rsid w:val="00C25C74"/>
    <w:rsid w:val="00C25DE9"/>
    <w:rsid w:val="00C25E0D"/>
    <w:rsid w:val="00C25F98"/>
    <w:rsid w:val="00C265F2"/>
    <w:rsid w:val="00C26753"/>
    <w:rsid w:val="00C268A5"/>
    <w:rsid w:val="00C26C32"/>
    <w:rsid w:val="00C26E87"/>
    <w:rsid w:val="00C2714F"/>
    <w:rsid w:val="00C271B3"/>
    <w:rsid w:val="00C27484"/>
    <w:rsid w:val="00C27559"/>
    <w:rsid w:val="00C30132"/>
    <w:rsid w:val="00C30487"/>
    <w:rsid w:val="00C3056F"/>
    <w:rsid w:val="00C305D7"/>
    <w:rsid w:val="00C30723"/>
    <w:rsid w:val="00C3089E"/>
    <w:rsid w:val="00C30AD7"/>
    <w:rsid w:val="00C30D49"/>
    <w:rsid w:val="00C30E1A"/>
    <w:rsid w:val="00C31011"/>
    <w:rsid w:val="00C31067"/>
    <w:rsid w:val="00C3109F"/>
    <w:rsid w:val="00C310E6"/>
    <w:rsid w:val="00C3125B"/>
    <w:rsid w:val="00C318FE"/>
    <w:rsid w:val="00C31C88"/>
    <w:rsid w:val="00C31D2E"/>
    <w:rsid w:val="00C3248E"/>
    <w:rsid w:val="00C32504"/>
    <w:rsid w:val="00C326BE"/>
    <w:rsid w:val="00C327FE"/>
    <w:rsid w:val="00C32A54"/>
    <w:rsid w:val="00C32BAC"/>
    <w:rsid w:val="00C32F08"/>
    <w:rsid w:val="00C32F0D"/>
    <w:rsid w:val="00C32FE9"/>
    <w:rsid w:val="00C33216"/>
    <w:rsid w:val="00C3342E"/>
    <w:rsid w:val="00C33568"/>
    <w:rsid w:val="00C335D5"/>
    <w:rsid w:val="00C3376C"/>
    <w:rsid w:val="00C339F2"/>
    <w:rsid w:val="00C33A49"/>
    <w:rsid w:val="00C33C1F"/>
    <w:rsid w:val="00C33D17"/>
    <w:rsid w:val="00C33F3F"/>
    <w:rsid w:val="00C34335"/>
    <w:rsid w:val="00C34355"/>
    <w:rsid w:val="00C345A5"/>
    <w:rsid w:val="00C3471A"/>
    <w:rsid w:val="00C348CB"/>
    <w:rsid w:val="00C349F4"/>
    <w:rsid w:val="00C351A8"/>
    <w:rsid w:val="00C352DC"/>
    <w:rsid w:val="00C3531F"/>
    <w:rsid w:val="00C35420"/>
    <w:rsid w:val="00C3554B"/>
    <w:rsid w:val="00C35558"/>
    <w:rsid w:val="00C35613"/>
    <w:rsid w:val="00C3572D"/>
    <w:rsid w:val="00C35787"/>
    <w:rsid w:val="00C35AF1"/>
    <w:rsid w:val="00C35C6D"/>
    <w:rsid w:val="00C35C8C"/>
    <w:rsid w:val="00C3685A"/>
    <w:rsid w:val="00C36A63"/>
    <w:rsid w:val="00C36BD4"/>
    <w:rsid w:val="00C36D70"/>
    <w:rsid w:val="00C36F36"/>
    <w:rsid w:val="00C3729D"/>
    <w:rsid w:val="00C374C8"/>
    <w:rsid w:val="00C3756E"/>
    <w:rsid w:val="00C37CC9"/>
    <w:rsid w:val="00C37DB5"/>
    <w:rsid w:val="00C40024"/>
    <w:rsid w:val="00C40D82"/>
    <w:rsid w:val="00C40F46"/>
    <w:rsid w:val="00C410FA"/>
    <w:rsid w:val="00C411B7"/>
    <w:rsid w:val="00C4135B"/>
    <w:rsid w:val="00C41394"/>
    <w:rsid w:val="00C4144F"/>
    <w:rsid w:val="00C41966"/>
    <w:rsid w:val="00C41B9C"/>
    <w:rsid w:val="00C41D1A"/>
    <w:rsid w:val="00C41DAD"/>
    <w:rsid w:val="00C4239B"/>
    <w:rsid w:val="00C4256E"/>
    <w:rsid w:val="00C42646"/>
    <w:rsid w:val="00C42800"/>
    <w:rsid w:val="00C42AF1"/>
    <w:rsid w:val="00C42B27"/>
    <w:rsid w:val="00C42BA5"/>
    <w:rsid w:val="00C42EFE"/>
    <w:rsid w:val="00C4301C"/>
    <w:rsid w:val="00C4315D"/>
    <w:rsid w:val="00C431A7"/>
    <w:rsid w:val="00C43360"/>
    <w:rsid w:val="00C43862"/>
    <w:rsid w:val="00C43A10"/>
    <w:rsid w:val="00C43A47"/>
    <w:rsid w:val="00C44191"/>
    <w:rsid w:val="00C44358"/>
    <w:rsid w:val="00C443AC"/>
    <w:rsid w:val="00C44414"/>
    <w:rsid w:val="00C447B0"/>
    <w:rsid w:val="00C447CB"/>
    <w:rsid w:val="00C4486A"/>
    <w:rsid w:val="00C44A8D"/>
    <w:rsid w:val="00C44AA2"/>
    <w:rsid w:val="00C44F2E"/>
    <w:rsid w:val="00C44F37"/>
    <w:rsid w:val="00C44F9B"/>
    <w:rsid w:val="00C451E6"/>
    <w:rsid w:val="00C45218"/>
    <w:rsid w:val="00C4525A"/>
    <w:rsid w:val="00C4536D"/>
    <w:rsid w:val="00C455CA"/>
    <w:rsid w:val="00C45673"/>
    <w:rsid w:val="00C45FB6"/>
    <w:rsid w:val="00C46287"/>
    <w:rsid w:val="00C4629F"/>
    <w:rsid w:val="00C46895"/>
    <w:rsid w:val="00C468BD"/>
    <w:rsid w:val="00C468C4"/>
    <w:rsid w:val="00C471A3"/>
    <w:rsid w:val="00C4730E"/>
    <w:rsid w:val="00C473DF"/>
    <w:rsid w:val="00C476BB"/>
    <w:rsid w:val="00C476C9"/>
    <w:rsid w:val="00C4780D"/>
    <w:rsid w:val="00C47B69"/>
    <w:rsid w:val="00C501D5"/>
    <w:rsid w:val="00C5051E"/>
    <w:rsid w:val="00C5072C"/>
    <w:rsid w:val="00C508BA"/>
    <w:rsid w:val="00C50A53"/>
    <w:rsid w:val="00C50ADA"/>
    <w:rsid w:val="00C50DE0"/>
    <w:rsid w:val="00C50DE9"/>
    <w:rsid w:val="00C50E6B"/>
    <w:rsid w:val="00C511A1"/>
    <w:rsid w:val="00C514EF"/>
    <w:rsid w:val="00C51610"/>
    <w:rsid w:val="00C51ECB"/>
    <w:rsid w:val="00C51EE0"/>
    <w:rsid w:val="00C51F8C"/>
    <w:rsid w:val="00C52099"/>
    <w:rsid w:val="00C52135"/>
    <w:rsid w:val="00C5236A"/>
    <w:rsid w:val="00C523DE"/>
    <w:rsid w:val="00C52458"/>
    <w:rsid w:val="00C5272C"/>
    <w:rsid w:val="00C52875"/>
    <w:rsid w:val="00C52876"/>
    <w:rsid w:val="00C5292B"/>
    <w:rsid w:val="00C52C78"/>
    <w:rsid w:val="00C530D0"/>
    <w:rsid w:val="00C530D5"/>
    <w:rsid w:val="00C53828"/>
    <w:rsid w:val="00C5385E"/>
    <w:rsid w:val="00C53970"/>
    <w:rsid w:val="00C53A98"/>
    <w:rsid w:val="00C53ADE"/>
    <w:rsid w:val="00C541CC"/>
    <w:rsid w:val="00C5429F"/>
    <w:rsid w:val="00C54407"/>
    <w:rsid w:val="00C544B0"/>
    <w:rsid w:val="00C54AE0"/>
    <w:rsid w:val="00C54C9B"/>
    <w:rsid w:val="00C54C9F"/>
    <w:rsid w:val="00C54EF8"/>
    <w:rsid w:val="00C54F63"/>
    <w:rsid w:val="00C5502E"/>
    <w:rsid w:val="00C550B7"/>
    <w:rsid w:val="00C55131"/>
    <w:rsid w:val="00C55284"/>
    <w:rsid w:val="00C5529C"/>
    <w:rsid w:val="00C555AE"/>
    <w:rsid w:val="00C556BD"/>
    <w:rsid w:val="00C55878"/>
    <w:rsid w:val="00C55935"/>
    <w:rsid w:val="00C55C96"/>
    <w:rsid w:val="00C55FEE"/>
    <w:rsid w:val="00C5632F"/>
    <w:rsid w:val="00C56351"/>
    <w:rsid w:val="00C564DA"/>
    <w:rsid w:val="00C56585"/>
    <w:rsid w:val="00C5663A"/>
    <w:rsid w:val="00C5667F"/>
    <w:rsid w:val="00C57004"/>
    <w:rsid w:val="00C5748C"/>
    <w:rsid w:val="00C57510"/>
    <w:rsid w:val="00C5776D"/>
    <w:rsid w:val="00C57792"/>
    <w:rsid w:val="00C578C3"/>
    <w:rsid w:val="00C5797E"/>
    <w:rsid w:val="00C57A44"/>
    <w:rsid w:val="00C57B25"/>
    <w:rsid w:val="00C57FAA"/>
    <w:rsid w:val="00C60390"/>
    <w:rsid w:val="00C60423"/>
    <w:rsid w:val="00C60984"/>
    <w:rsid w:val="00C60A45"/>
    <w:rsid w:val="00C60A4E"/>
    <w:rsid w:val="00C61066"/>
    <w:rsid w:val="00C610B5"/>
    <w:rsid w:val="00C610D2"/>
    <w:rsid w:val="00C61868"/>
    <w:rsid w:val="00C619E2"/>
    <w:rsid w:val="00C61AD6"/>
    <w:rsid w:val="00C61F96"/>
    <w:rsid w:val="00C62221"/>
    <w:rsid w:val="00C622A3"/>
    <w:rsid w:val="00C62383"/>
    <w:rsid w:val="00C62C60"/>
    <w:rsid w:val="00C62CE9"/>
    <w:rsid w:val="00C62E6C"/>
    <w:rsid w:val="00C62E75"/>
    <w:rsid w:val="00C631B3"/>
    <w:rsid w:val="00C63273"/>
    <w:rsid w:val="00C633BA"/>
    <w:rsid w:val="00C63617"/>
    <w:rsid w:val="00C6361E"/>
    <w:rsid w:val="00C63AB6"/>
    <w:rsid w:val="00C63C35"/>
    <w:rsid w:val="00C63C60"/>
    <w:rsid w:val="00C63E7C"/>
    <w:rsid w:val="00C63E95"/>
    <w:rsid w:val="00C63E9B"/>
    <w:rsid w:val="00C643AD"/>
    <w:rsid w:val="00C64436"/>
    <w:rsid w:val="00C6451C"/>
    <w:rsid w:val="00C64ADB"/>
    <w:rsid w:val="00C64B99"/>
    <w:rsid w:val="00C64BF9"/>
    <w:rsid w:val="00C64F0E"/>
    <w:rsid w:val="00C652B3"/>
    <w:rsid w:val="00C65301"/>
    <w:rsid w:val="00C6535B"/>
    <w:rsid w:val="00C65A9C"/>
    <w:rsid w:val="00C6623C"/>
    <w:rsid w:val="00C664AA"/>
    <w:rsid w:val="00C66A02"/>
    <w:rsid w:val="00C66B0E"/>
    <w:rsid w:val="00C66F6A"/>
    <w:rsid w:val="00C674A0"/>
    <w:rsid w:val="00C67740"/>
    <w:rsid w:val="00C6784F"/>
    <w:rsid w:val="00C67BA3"/>
    <w:rsid w:val="00C70079"/>
    <w:rsid w:val="00C7016A"/>
    <w:rsid w:val="00C701AF"/>
    <w:rsid w:val="00C70358"/>
    <w:rsid w:val="00C7036E"/>
    <w:rsid w:val="00C7049B"/>
    <w:rsid w:val="00C70854"/>
    <w:rsid w:val="00C708C3"/>
    <w:rsid w:val="00C70A1C"/>
    <w:rsid w:val="00C70AF8"/>
    <w:rsid w:val="00C70C3D"/>
    <w:rsid w:val="00C70D23"/>
    <w:rsid w:val="00C70DE2"/>
    <w:rsid w:val="00C70F68"/>
    <w:rsid w:val="00C70FA5"/>
    <w:rsid w:val="00C71149"/>
    <w:rsid w:val="00C7138A"/>
    <w:rsid w:val="00C71916"/>
    <w:rsid w:val="00C71BB4"/>
    <w:rsid w:val="00C71E54"/>
    <w:rsid w:val="00C728B6"/>
    <w:rsid w:val="00C72A22"/>
    <w:rsid w:val="00C72EFA"/>
    <w:rsid w:val="00C73047"/>
    <w:rsid w:val="00C7319E"/>
    <w:rsid w:val="00C736CB"/>
    <w:rsid w:val="00C73A0B"/>
    <w:rsid w:val="00C73A7F"/>
    <w:rsid w:val="00C74BFA"/>
    <w:rsid w:val="00C74DB4"/>
    <w:rsid w:val="00C74E64"/>
    <w:rsid w:val="00C74F58"/>
    <w:rsid w:val="00C75128"/>
    <w:rsid w:val="00C7519E"/>
    <w:rsid w:val="00C75291"/>
    <w:rsid w:val="00C75C4D"/>
    <w:rsid w:val="00C75FC4"/>
    <w:rsid w:val="00C76180"/>
    <w:rsid w:val="00C7655D"/>
    <w:rsid w:val="00C76561"/>
    <w:rsid w:val="00C766D7"/>
    <w:rsid w:val="00C768B3"/>
    <w:rsid w:val="00C76992"/>
    <w:rsid w:val="00C769B2"/>
    <w:rsid w:val="00C76C18"/>
    <w:rsid w:val="00C76E5F"/>
    <w:rsid w:val="00C76F42"/>
    <w:rsid w:val="00C76F80"/>
    <w:rsid w:val="00C770F9"/>
    <w:rsid w:val="00C773FB"/>
    <w:rsid w:val="00C77779"/>
    <w:rsid w:val="00C777DE"/>
    <w:rsid w:val="00C77A4D"/>
    <w:rsid w:val="00C77BD3"/>
    <w:rsid w:val="00C77CBB"/>
    <w:rsid w:val="00C80167"/>
    <w:rsid w:val="00C80376"/>
    <w:rsid w:val="00C804DF"/>
    <w:rsid w:val="00C8065A"/>
    <w:rsid w:val="00C80BFD"/>
    <w:rsid w:val="00C80E7B"/>
    <w:rsid w:val="00C8127A"/>
    <w:rsid w:val="00C814C1"/>
    <w:rsid w:val="00C815E6"/>
    <w:rsid w:val="00C81715"/>
    <w:rsid w:val="00C817A4"/>
    <w:rsid w:val="00C81982"/>
    <w:rsid w:val="00C81C1D"/>
    <w:rsid w:val="00C82354"/>
    <w:rsid w:val="00C82452"/>
    <w:rsid w:val="00C824E3"/>
    <w:rsid w:val="00C82709"/>
    <w:rsid w:val="00C82777"/>
    <w:rsid w:val="00C82800"/>
    <w:rsid w:val="00C828BB"/>
    <w:rsid w:val="00C82D18"/>
    <w:rsid w:val="00C82DAF"/>
    <w:rsid w:val="00C831D2"/>
    <w:rsid w:val="00C83C99"/>
    <w:rsid w:val="00C83E58"/>
    <w:rsid w:val="00C83FFB"/>
    <w:rsid w:val="00C840C6"/>
    <w:rsid w:val="00C84177"/>
    <w:rsid w:val="00C8420C"/>
    <w:rsid w:val="00C8431C"/>
    <w:rsid w:val="00C84361"/>
    <w:rsid w:val="00C84546"/>
    <w:rsid w:val="00C8466A"/>
    <w:rsid w:val="00C848AA"/>
    <w:rsid w:val="00C848FB"/>
    <w:rsid w:val="00C84B62"/>
    <w:rsid w:val="00C84F48"/>
    <w:rsid w:val="00C84F6F"/>
    <w:rsid w:val="00C84F8F"/>
    <w:rsid w:val="00C8507E"/>
    <w:rsid w:val="00C850D9"/>
    <w:rsid w:val="00C85373"/>
    <w:rsid w:val="00C85945"/>
    <w:rsid w:val="00C85B2B"/>
    <w:rsid w:val="00C85ED7"/>
    <w:rsid w:val="00C8603B"/>
    <w:rsid w:val="00C8604E"/>
    <w:rsid w:val="00C8606D"/>
    <w:rsid w:val="00C86104"/>
    <w:rsid w:val="00C8648D"/>
    <w:rsid w:val="00C8655A"/>
    <w:rsid w:val="00C86611"/>
    <w:rsid w:val="00C86621"/>
    <w:rsid w:val="00C86B90"/>
    <w:rsid w:val="00C86C3F"/>
    <w:rsid w:val="00C86F20"/>
    <w:rsid w:val="00C87060"/>
    <w:rsid w:val="00C871BC"/>
    <w:rsid w:val="00C8727D"/>
    <w:rsid w:val="00C87509"/>
    <w:rsid w:val="00C876BA"/>
    <w:rsid w:val="00C87A21"/>
    <w:rsid w:val="00C9015F"/>
    <w:rsid w:val="00C9030E"/>
    <w:rsid w:val="00C90C32"/>
    <w:rsid w:val="00C90C85"/>
    <w:rsid w:val="00C9118E"/>
    <w:rsid w:val="00C9125A"/>
    <w:rsid w:val="00C9158E"/>
    <w:rsid w:val="00C9181C"/>
    <w:rsid w:val="00C9187C"/>
    <w:rsid w:val="00C918DE"/>
    <w:rsid w:val="00C9192F"/>
    <w:rsid w:val="00C91CAB"/>
    <w:rsid w:val="00C91F43"/>
    <w:rsid w:val="00C920CA"/>
    <w:rsid w:val="00C926A7"/>
    <w:rsid w:val="00C92A18"/>
    <w:rsid w:val="00C92D4C"/>
    <w:rsid w:val="00C93005"/>
    <w:rsid w:val="00C932A3"/>
    <w:rsid w:val="00C93A85"/>
    <w:rsid w:val="00C93C0D"/>
    <w:rsid w:val="00C93C23"/>
    <w:rsid w:val="00C93C5B"/>
    <w:rsid w:val="00C93D6C"/>
    <w:rsid w:val="00C93FD1"/>
    <w:rsid w:val="00C941EE"/>
    <w:rsid w:val="00C9492F"/>
    <w:rsid w:val="00C94997"/>
    <w:rsid w:val="00C94B8D"/>
    <w:rsid w:val="00C94F07"/>
    <w:rsid w:val="00C9517B"/>
    <w:rsid w:val="00C95272"/>
    <w:rsid w:val="00C95304"/>
    <w:rsid w:val="00C9534A"/>
    <w:rsid w:val="00C95A47"/>
    <w:rsid w:val="00C95AA3"/>
    <w:rsid w:val="00C95AB1"/>
    <w:rsid w:val="00C95C7B"/>
    <w:rsid w:val="00C96099"/>
    <w:rsid w:val="00C960FC"/>
    <w:rsid w:val="00C961AD"/>
    <w:rsid w:val="00C962BF"/>
    <w:rsid w:val="00C96376"/>
    <w:rsid w:val="00C964D5"/>
    <w:rsid w:val="00C9671C"/>
    <w:rsid w:val="00C967A1"/>
    <w:rsid w:val="00C96C85"/>
    <w:rsid w:val="00C96CC9"/>
    <w:rsid w:val="00C96FD9"/>
    <w:rsid w:val="00C9710F"/>
    <w:rsid w:val="00C972A5"/>
    <w:rsid w:val="00C97765"/>
    <w:rsid w:val="00C97A90"/>
    <w:rsid w:val="00C97AE9"/>
    <w:rsid w:val="00C97EA6"/>
    <w:rsid w:val="00C97F6B"/>
    <w:rsid w:val="00CA03FB"/>
    <w:rsid w:val="00CA04FB"/>
    <w:rsid w:val="00CA052A"/>
    <w:rsid w:val="00CA07C2"/>
    <w:rsid w:val="00CA07C9"/>
    <w:rsid w:val="00CA0871"/>
    <w:rsid w:val="00CA0D43"/>
    <w:rsid w:val="00CA0E28"/>
    <w:rsid w:val="00CA1021"/>
    <w:rsid w:val="00CA10A6"/>
    <w:rsid w:val="00CA112D"/>
    <w:rsid w:val="00CA17F9"/>
    <w:rsid w:val="00CA180E"/>
    <w:rsid w:val="00CA18B3"/>
    <w:rsid w:val="00CA1A19"/>
    <w:rsid w:val="00CA1E1D"/>
    <w:rsid w:val="00CA2159"/>
    <w:rsid w:val="00CA2565"/>
    <w:rsid w:val="00CA280A"/>
    <w:rsid w:val="00CA2B21"/>
    <w:rsid w:val="00CA2C90"/>
    <w:rsid w:val="00CA2CA4"/>
    <w:rsid w:val="00CA2D87"/>
    <w:rsid w:val="00CA2DA7"/>
    <w:rsid w:val="00CA2EB6"/>
    <w:rsid w:val="00CA3417"/>
    <w:rsid w:val="00CA3790"/>
    <w:rsid w:val="00CA38E4"/>
    <w:rsid w:val="00CA3AB2"/>
    <w:rsid w:val="00CA3E78"/>
    <w:rsid w:val="00CA3E8A"/>
    <w:rsid w:val="00CA3ED8"/>
    <w:rsid w:val="00CA401D"/>
    <w:rsid w:val="00CA40C2"/>
    <w:rsid w:val="00CA41B0"/>
    <w:rsid w:val="00CA4265"/>
    <w:rsid w:val="00CA4579"/>
    <w:rsid w:val="00CA4655"/>
    <w:rsid w:val="00CA467C"/>
    <w:rsid w:val="00CA478B"/>
    <w:rsid w:val="00CA47E5"/>
    <w:rsid w:val="00CA4897"/>
    <w:rsid w:val="00CA4D1F"/>
    <w:rsid w:val="00CA4E81"/>
    <w:rsid w:val="00CA52E2"/>
    <w:rsid w:val="00CA5736"/>
    <w:rsid w:val="00CA57FE"/>
    <w:rsid w:val="00CA58C0"/>
    <w:rsid w:val="00CA5DBF"/>
    <w:rsid w:val="00CA5E09"/>
    <w:rsid w:val="00CA615F"/>
    <w:rsid w:val="00CA6207"/>
    <w:rsid w:val="00CA62B2"/>
    <w:rsid w:val="00CA6C55"/>
    <w:rsid w:val="00CA6D57"/>
    <w:rsid w:val="00CA6DB1"/>
    <w:rsid w:val="00CA6EAC"/>
    <w:rsid w:val="00CA74E7"/>
    <w:rsid w:val="00CA76AC"/>
    <w:rsid w:val="00CA7D40"/>
    <w:rsid w:val="00CA7EE3"/>
    <w:rsid w:val="00CA7FED"/>
    <w:rsid w:val="00CB0037"/>
    <w:rsid w:val="00CB0042"/>
    <w:rsid w:val="00CB03B7"/>
    <w:rsid w:val="00CB08DB"/>
    <w:rsid w:val="00CB0961"/>
    <w:rsid w:val="00CB09EB"/>
    <w:rsid w:val="00CB0CBC"/>
    <w:rsid w:val="00CB0E41"/>
    <w:rsid w:val="00CB0EB1"/>
    <w:rsid w:val="00CB1081"/>
    <w:rsid w:val="00CB10BC"/>
    <w:rsid w:val="00CB120E"/>
    <w:rsid w:val="00CB1398"/>
    <w:rsid w:val="00CB158D"/>
    <w:rsid w:val="00CB158E"/>
    <w:rsid w:val="00CB1890"/>
    <w:rsid w:val="00CB194E"/>
    <w:rsid w:val="00CB19FB"/>
    <w:rsid w:val="00CB1B77"/>
    <w:rsid w:val="00CB1C6E"/>
    <w:rsid w:val="00CB204A"/>
    <w:rsid w:val="00CB2150"/>
    <w:rsid w:val="00CB230D"/>
    <w:rsid w:val="00CB23CF"/>
    <w:rsid w:val="00CB2A3B"/>
    <w:rsid w:val="00CB2AB3"/>
    <w:rsid w:val="00CB2C92"/>
    <w:rsid w:val="00CB2E37"/>
    <w:rsid w:val="00CB30AC"/>
    <w:rsid w:val="00CB314E"/>
    <w:rsid w:val="00CB3276"/>
    <w:rsid w:val="00CB32C1"/>
    <w:rsid w:val="00CB33D0"/>
    <w:rsid w:val="00CB36A2"/>
    <w:rsid w:val="00CB37E9"/>
    <w:rsid w:val="00CB39CE"/>
    <w:rsid w:val="00CB39DC"/>
    <w:rsid w:val="00CB3BE8"/>
    <w:rsid w:val="00CB4188"/>
    <w:rsid w:val="00CB448C"/>
    <w:rsid w:val="00CB480F"/>
    <w:rsid w:val="00CB5045"/>
    <w:rsid w:val="00CB5262"/>
    <w:rsid w:val="00CB53DB"/>
    <w:rsid w:val="00CB5419"/>
    <w:rsid w:val="00CB5594"/>
    <w:rsid w:val="00CB56B6"/>
    <w:rsid w:val="00CB5C6E"/>
    <w:rsid w:val="00CB5F79"/>
    <w:rsid w:val="00CB63AF"/>
    <w:rsid w:val="00CB657F"/>
    <w:rsid w:val="00CB66CF"/>
    <w:rsid w:val="00CB6716"/>
    <w:rsid w:val="00CB6B2F"/>
    <w:rsid w:val="00CB6B33"/>
    <w:rsid w:val="00CB6C01"/>
    <w:rsid w:val="00CB6EBE"/>
    <w:rsid w:val="00CB7300"/>
    <w:rsid w:val="00CB765C"/>
    <w:rsid w:val="00CB7840"/>
    <w:rsid w:val="00CB7B6F"/>
    <w:rsid w:val="00CB7BAB"/>
    <w:rsid w:val="00CB7CA3"/>
    <w:rsid w:val="00CC0151"/>
    <w:rsid w:val="00CC0225"/>
    <w:rsid w:val="00CC02CD"/>
    <w:rsid w:val="00CC038D"/>
    <w:rsid w:val="00CC03A5"/>
    <w:rsid w:val="00CC0575"/>
    <w:rsid w:val="00CC0650"/>
    <w:rsid w:val="00CC0717"/>
    <w:rsid w:val="00CC0974"/>
    <w:rsid w:val="00CC0983"/>
    <w:rsid w:val="00CC0C73"/>
    <w:rsid w:val="00CC0F1B"/>
    <w:rsid w:val="00CC0FA3"/>
    <w:rsid w:val="00CC10D5"/>
    <w:rsid w:val="00CC1173"/>
    <w:rsid w:val="00CC12AF"/>
    <w:rsid w:val="00CC13A0"/>
    <w:rsid w:val="00CC152D"/>
    <w:rsid w:val="00CC1551"/>
    <w:rsid w:val="00CC16EA"/>
    <w:rsid w:val="00CC176A"/>
    <w:rsid w:val="00CC17FA"/>
    <w:rsid w:val="00CC180D"/>
    <w:rsid w:val="00CC194E"/>
    <w:rsid w:val="00CC19AE"/>
    <w:rsid w:val="00CC1B8F"/>
    <w:rsid w:val="00CC1D39"/>
    <w:rsid w:val="00CC1DC7"/>
    <w:rsid w:val="00CC1EEF"/>
    <w:rsid w:val="00CC2184"/>
    <w:rsid w:val="00CC228D"/>
    <w:rsid w:val="00CC232B"/>
    <w:rsid w:val="00CC2370"/>
    <w:rsid w:val="00CC2D28"/>
    <w:rsid w:val="00CC31D2"/>
    <w:rsid w:val="00CC363C"/>
    <w:rsid w:val="00CC3729"/>
    <w:rsid w:val="00CC3872"/>
    <w:rsid w:val="00CC3C1A"/>
    <w:rsid w:val="00CC3C76"/>
    <w:rsid w:val="00CC4106"/>
    <w:rsid w:val="00CC4677"/>
    <w:rsid w:val="00CC4ABD"/>
    <w:rsid w:val="00CC4C96"/>
    <w:rsid w:val="00CC51CB"/>
    <w:rsid w:val="00CC528F"/>
    <w:rsid w:val="00CC58B2"/>
    <w:rsid w:val="00CC5C4C"/>
    <w:rsid w:val="00CC636A"/>
    <w:rsid w:val="00CC679E"/>
    <w:rsid w:val="00CC68BB"/>
    <w:rsid w:val="00CC693A"/>
    <w:rsid w:val="00CC69AE"/>
    <w:rsid w:val="00CC6FB2"/>
    <w:rsid w:val="00CC709D"/>
    <w:rsid w:val="00CC70BF"/>
    <w:rsid w:val="00CC7156"/>
    <w:rsid w:val="00CC737D"/>
    <w:rsid w:val="00CC781E"/>
    <w:rsid w:val="00CC7CC9"/>
    <w:rsid w:val="00CC7FC8"/>
    <w:rsid w:val="00CD0126"/>
    <w:rsid w:val="00CD0465"/>
    <w:rsid w:val="00CD06A2"/>
    <w:rsid w:val="00CD084C"/>
    <w:rsid w:val="00CD0E28"/>
    <w:rsid w:val="00CD14D1"/>
    <w:rsid w:val="00CD15B9"/>
    <w:rsid w:val="00CD19A7"/>
    <w:rsid w:val="00CD19EA"/>
    <w:rsid w:val="00CD1BC4"/>
    <w:rsid w:val="00CD1F83"/>
    <w:rsid w:val="00CD2639"/>
    <w:rsid w:val="00CD271A"/>
    <w:rsid w:val="00CD29EB"/>
    <w:rsid w:val="00CD2C61"/>
    <w:rsid w:val="00CD2D4E"/>
    <w:rsid w:val="00CD3076"/>
    <w:rsid w:val="00CD3144"/>
    <w:rsid w:val="00CD3324"/>
    <w:rsid w:val="00CD333B"/>
    <w:rsid w:val="00CD3713"/>
    <w:rsid w:val="00CD3A7E"/>
    <w:rsid w:val="00CD3B0B"/>
    <w:rsid w:val="00CD3BC2"/>
    <w:rsid w:val="00CD3ED1"/>
    <w:rsid w:val="00CD3F2C"/>
    <w:rsid w:val="00CD40DC"/>
    <w:rsid w:val="00CD4110"/>
    <w:rsid w:val="00CD4D09"/>
    <w:rsid w:val="00CD4E9B"/>
    <w:rsid w:val="00CD4ECE"/>
    <w:rsid w:val="00CD52BA"/>
    <w:rsid w:val="00CD53EB"/>
    <w:rsid w:val="00CD5481"/>
    <w:rsid w:val="00CD56DC"/>
    <w:rsid w:val="00CD576E"/>
    <w:rsid w:val="00CD58F4"/>
    <w:rsid w:val="00CD5BA1"/>
    <w:rsid w:val="00CD5C54"/>
    <w:rsid w:val="00CD604D"/>
    <w:rsid w:val="00CD61F4"/>
    <w:rsid w:val="00CD63C5"/>
    <w:rsid w:val="00CD64DC"/>
    <w:rsid w:val="00CD66E3"/>
    <w:rsid w:val="00CD6AAD"/>
    <w:rsid w:val="00CD6B3E"/>
    <w:rsid w:val="00CD6CE8"/>
    <w:rsid w:val="00CD6E9D"/>
    <w:rsid w:val="00CD71F5"/>
    <w:rsid w:val="00CD74B1"/>
    <w:rsid w:val="00CD7695"/>
    <w:rsid w:val="00CD7887"/>
    <w:rsid w:val="00CD7AB8"/>
    <w:rsid w:val="00CD7B7A"/>
    <w:rsid w:val="00CD7D11"/>
    <w:rsid w:val="00CE03B4"/>
    <w:rsid w:val="00CE0495"/>
    <w:rsid w:val="00CE059E"/>
    <w:rsid w:val="00CE0652"/>
    <w:rsid w:val="00CE0695"/>
    <w:rsid w:val="00CE074C"/>
    <w:rsid w:val="00CE0824"/>
    <w:rsid w:val="00CE08D3"/>
    <w:rsid w:val="00CE0A28"/>
    <w:rsid w:val="00CE1288"/>
    <w:rsid w:val="00CE16D0"/>
    <w:rsid w:val="00CE1B20"/>
    <w:rsid w:val="00CE1C95"/>
    <w:rsid w:val="00CE1DBC"/>
    <w:rsid w:val="00CE206E"/>
    <w:rsid w:val="00CE20FC"/>
    <w:rsid w:val="00CE2366"/>
    <w:rsid w:val="00CE241C"/>
    <w:rsid w:val="00CE24F0"/>
    <w:rsid w:val="00CE25A0"/>
    <w:rsid w:val="00CE26AA"/>
    <w:rsid w:val="00CE2999"/>
    <w:rsid w:val="00CE2BAC"/>
    <w:rsid w:val="00CE2DCE"/>
    <w:rsid w:val="00CE3463"/>
    <w:rsid w:val="00CE385C"/>
    <w:rsid w:val="00CE3A88"/>
    <w:rsid w:val="00CE3AD4"/>
    <w:rsid w:val="00CE3B7D"/>
    <w:rsid w:val="00CE3B8E"/>
    <w:rsid w:val="00CE3D23"/>
    <w:rsid w:val="00CE3FE7"/>
    <w:rsid w:val="00CE452D"/>
    <w:rsid w:val="00CE4570"/>
    <w:rsid w:val="00CE481A"/>
    <w:rsid w:val="00CE5033"/>
    <w:rsid w:val="00CE5157"/>
    <w:rsid w:val="00CE51F2"/>
    <w:rsid w:val="00CE52C7"/>
    <w:rsid w:val="00CE53EA"/>
    <w:rsid w:val="00CE5460"/>
    <w:rsid w:val="00CE56F5"/>
    <w:rsid w:val="00CE57FC"/>
    <w:rsid w:val="00CE584E"/>
    <w:rsid w:val="00CE5877"/>
    <w:rsid w:val="00CE598B"/>
    <w:rsid w:val="00CE5C1E"/>
    <w:rsid w:val="00CE5C69"/>
    <w:rsid w:val="00CE5D42"/>
    <w:rsid w:val="00CE6690"/>
    <w:rsid w:val="00CE693D"/>
    <w:rsid w:val="00CE6BCD"/>
    <w:rsid w:val="00CE7D1B"/>
    <w:rsid w:val="00CE7F6D"/>
    <w:rsid w:val="00CF0016"/>
    <w:rsid w:val="00CF00B7"/>
    <w:rsid w:val="00CF0177"/>
    <w:rsid w:val="00CF02D1"/>
    <w:rsid w:val="00CF0554"/>
    <w:rsid w:val="00CF0B1A"/>
    <w:rsid w:val="00CF0DF0"/>
    <w:rsid w:val="00CF0F0F"/>
    <w:rsid w:val="00CF1189"/>
    <w:rsid w:val="00CF1333"/>
    <w:rsid w:val="00CF177C"/>
    <w:rsid w:val="00CF18BA"/>
    <w:rsid w:val="00CF1D50"/>
    <w:rsid w:val="00CF20DB"/>
    <w:rsid w:val="00CF2782"/>
    <w:rsid w:val="00CF28A1"/>
    <w:rsid w:val="00CF2AE8"/>
    <w:rsid w:val="00CF3019"/>
    <w:rsid w:val="00CF3132"/>
    <w:rsid w:val="00CF31C6"/>
    <w:rsid w:val="00CF32F2"/>
    <w:rsid w:val="00CF33E6"/>
    <w:rsid w:val="00CF3776"/>
    <w:rsid w:val="00CF38DA"/>
    <w:rsid w:val="00CF38F9"/>
    <w:rsid w:val="00CF38FF"/>
    <w:rsid w:val="00CF3BF1"/>
    <w:rsid w:val="00CF3C5E"/>
    <w:rsid w:val="00CF3D65"/>
    <w:rsid w:val="00CF3FB4"/>
    <w:rsid w:val="00CF423A"/>
    <w:rsid w:val="00CF436F"/>
    <w:rsid w:val="00CF4639"/>
    <w:rsid w:val="00CF4A58"/>
    <w:rsid w:val="00CF4AB7"/>
    <w:rsid w:val="00CF4B0A"/>
    <w:rsid w:val="00CF4C38"/>
    <w:rsid w:val="00CF4DB4"/>
    <w:rsid w:val="00CF4F72"/>
    <w:rsid w:val="00CF5179"/>
    <w:rsid w:val="00CF5478"/>
    <w:rsid w:val="00CF553A"/>
    <w:rsid w:val="00CF5B8B"/>
    <w:rsid w:val="00CF5BE3"/>
    <w:rsid w:val="00CF5E3C"/>
    <w:rsid w:val="00CF5FA7"/>
    <w:rsid w:val="00CF648A"/>
    <w:rsid w:val="00CF666C"/>
    <w:rsid w:val="00CF66D2"/>
    <w:rsid w:val="00CF66D6"/>
    <w:rsid w:val="00CF66E6"/>
    <w:rsid w:val="00CF6A52"/>
    <w:rsid w:val="00CF72CC"/>
    <w:rsid w:val="00CF7402"/>
    <w:rsid w:val="00CF75ED"/>
    <w:rsid w:val="00CF777D"/>
    <w:rsid w:val="00CF78B0"/>
    <w:rsid w:val="00CF78F5"/>
    <w:rsid w:val="00CF78FE"/>
    <w:rsid w:val="00CF7967"/>
    <w:rsid w:val="00CF7A55"/>
    <w:rsid w:val="00CF7D5E"/>
    <w:rsid w:val="00D005C9"/>
    <w:rsid w:val="00D007FA"/>
    <w:rsid w:val="00D0081D"/>
    <w:rsid w:val="00D00DBF"/>
    <w:rsid w:val="00D01379"/>
    <w:rsid w:val="00D0146C"/>
    <w:rsid w:val="00D0158F"/>
    <w:rsid w:val="00D0196C"/>
    <w:rsid w:val="00D02206"/>
    <w:rsid w:val="00D028BD"/>
    <w:rsid w:val="00D02A9C"/>
    <w:rsid w:val="00D02B22"/>
    <w:rsid w:val="00D0349B"/>
    <w:rsid w:val="00D03725"/>
    <w:rsid w:val="00D03736"/>
    <w:rsid w:val="00D039B8"/>
    <w:rsid w:val="00D03C40"/>
    <w:rsid w:val="00D03CEA"/>
    <w:rsid w:val="00D0424A"/>
    <w:rsid w:val="00D045C7"/>
    <w:rsid w:val="00D047A2"/>
    <w:rsid w:val="00D05243"/>
    <w:rsid w:val="00D052BD"/>
    <w:rsid w:val="00D0535F"/>
    <w:rsid w:val="00D05511"/>
    <w:rsid w:val="00D0575B"/>
    <w:rsid w:val="00D05905"/>
    <w:rsid w:val="00D05C3B"/>
    <w:rsid w:val="00D05CAC"/>
    <w:rsid w:val="00D05D00"/>
    <w:rsid w:val="00D05D8E"/>
    <w:rsid w:val="00D06358"/>
    <w:rsid w:val="00D06395"/>
    <w:rsid w:val="00D063C1"/>
    <w:rsid w:val="00D06479"/>
    <w:rsid w:val="00D065E5"/>
    <w:rsid w:val="00D066B3"/>
    <w:rsid w:val="00D066E1"/>
    <w:rsid w:val="00D069DA"/>
    <w:rsid w:val="00D06B58"/>
    <w:rsid w:val="00D070AC"/>
    <w:rsid w:val="00D07132"/>
    <w:rsid w:val="00D07290"/>
    <w:rsid w:val="00D073C4"/>
    <w:rsid w:val="00D0755D"/>
    <w:rsid w:val="00D07B72"/>
    <w:rsid w:val="00D07D7E"/>
    <w:rsid w:val="00D100FC"/>
    <w:rsid w:val="00D1071C"/>
    <w:rsid w:val="00D10760"/>
    <w:rsid w:val="00D1097B"/>
    <w:rsid w:val="00D10A64"/>
    <w:rsid w:val="00D10FCB"/>
    <w:rsid w:val="00D110CB"/>
    <w:rsid w:val="00D1116E"/>
    <w:rsid w:val="00D11204"/>
    <w:rsid w:val="00D11702"/>
    <w:rsid w:val="00D11765"/>
    <w:rsid w:val="00D1184C"/>
    <w:rsid w:val="00D11CCF"/>
    <w:rsid w:val="00D11F1E"/>
    <w:rsid w:val="00D11FEA"/>
    <w:rsid w:val="00D12ECE"/>
    <w:rsid w:val="00D131D1"/>
    <w:rsid w:val="00D13591"/>
    <w:rsid w:val="00D13F8E"/>
    <w:rsid w:val="00D13F92"/>
    <w:rsid w:val="00D14014"/>
    <w:rsid w:val="00D141B2"/>
    <w:rsid w:val="00D142D9"/>
    <w:rsid w:val="00D143FE"/>
    <w:rsid w:val="00D1451B"/>
    <w:rsid w:val="00D14951"/>
    <w:rsid w:val="00D14C74"/>
    <w:rsid w:val="00D1541A"/>
    <w:rsid w:val="00D15B14"/>
    <w:rsid w:val="00D15F9A"/>
    <w:rsid w:val="00D1624D"/>
    <w:rsid w:val="00D16493"/>
    <w:rsid w:val="00D164A7"/>
    <w:rsid w:val="00D16BBC"/>
    <w:rsid w:val="00D16D98"/>
    <w:rsid w:val="00D16F93"/>
    <w:rsid w:val="00D16FE6"/>
    <w:rsid w:val="00D17156"/>
    <w:rsid w:val="00D17223"/>
    <w:rsid w:val="00D17725"/>
    <w:rsid w:val="00D17AC3"/>
    <w:rsid w:val="00D17AEC"/>
    <w:rsid w:val="00D17BB1"/>
    <w:rsid w:val="00D20209"/>
    <w:rsid w:val="00D20589"/>
    <w:rsid w:val="00D20BA8"/>
    <w:rsid w:val="00D20BBA"/>
    <w:rsid w:val="00D20CF1"/>
    <w:rsid w:val="00D20E88"/>
    <w:rsid w:val="00D212F4"/>
    <w:rsid w:val="00D213A6"/>
    <w:rsid w:val="00D21650"/>
    <w:rsid w:val="00D220AF"/>
    <w:rsid w:val="00D220F7"/>
    <w:rsid w:val="00D22131"/>
    <w:rsid w:val="00D2223C"/>
    <w:rsid w:val="00D2238C"/>
    <w:rsid w:val="00D225BD"/>
    <w:rsid w:val="00D2274F"/>
    <w:rsid w:val="00D22855"/>
    <w:rsid w:val="00D228D1"/>
    <w:rsid w:val="00D22977"/>
    <w:rsid w:val="00D22987"/>
    <w:rsid w:val="00D22CD8"/>
    <w:rsid w:val="00D22EC1"/>
    <w:rsid w:val="00D22F86"/>
    <w:rsid w:val="00D22F9E"/>
    <w:rsid w:val="00D231E2"/>
    <w:rsid w:val="00D2362A"/>
    <w:rsid w:val="00D23688"/>
    <w:rsid w:val="00D23C65"/>
    <w:rsid w:val="00D240E8"/>
    <w:rsid w:val="00D242EA"/>
    <w:rsid w:val="00D24587"/>
    <w:rsid w:val="00D24B84"/>
    <w:rsid w:val="00D24D4F"/>
    <w:rsid w:val="00D24F61"/>
    <w:rsid w:val="00D251F1"/>
    <w:rsid w:val="00D2528C"/>
    <w:rsid w:val="00D254F6"/>
    <w:rsid w:val="00D256EA"/>
    <w:rsid w:val="00D2576A"/>
    <w:rsid w:val="00D25CB8"/>
    <w:rsid w:val="00D25D81"/>
    <w:rsid w:val="00D25E67"/>
    <w:rsid w:val="00D2616E"/>
    <w:rsid w:val="00D26307"/>
    <w:rsid w:val="00D2637F"/>
    <w:rsid w:val="00D263E5"/>
    <w:rsid w:val="00D264BE"/>
    <w:rsid w:val="00D26531"/>
    <w:rsid w:val="00D26797"/>
    <w:rsid w:val="00D26801"/>
    <w:rsid w:val="00D26AE0"/>
    <w:rsid w:val="00D26CB0"/>
    <w:rsid w:val="00D26ED5"/>
    <w:rsid w:val="00D2706A"/>
    <w:rsid w:val="00D2727A"/>
    <w:rsid w:val="00D27354"/>
    <w:rsid w:val="00D2744A"/>
    <w:rsid w:val="00D27769"/>
    <w:rsid w:val="00D27E33"/>
    <w:rsid w:val="00D300E0"/>
    <w:rsid w:val="00D302FF"/>
    <w:rsid w:val="00D3047D"/>
    <w:rsid w:val="00D30508"/>
    <w:rsid w:val="00D3080C"/>
    <w:rsid w:val="00D30863"/>
    <w:rsid w:val="00D30CE9"/>
    <w:rsid w:val="00D30E85"/>
    <w:rsid w:val="00D311DE"/>
    <w:rsid w:val="00D3159E"/>
    <w:rsid w:val="00D315F8"/>
    <w:rsid w:val="00D319E1"/>
    <w:rsid w:val="00D31C25"/>
    <w:rsid w:val="00D31DBA"/>
    <w:rsid w:val="00D31FFB"/>
    <w:rsid w:val="00D32095"/>
    <w:rsid w:val="00D327DC"/>
    <w:rsid w:val="00D32E82"/>
    <w:rsid w:val="00D33059"/>
    <w:rsid w:val="00D33240"/>
    <w:rsid w:val="00D333E3"/>
    <w:rsid w:val="00D334FE"/>
    <w:rsid w:val="00D33756"/>
    <w:rsid w:val="00D339E3"/>
    <w:rsid w:val="00D33CF6"/>
    <w:rsid w:val="00D33D4E"/>
    <w:rsid w:val="00D33DD3"/>
    <w:rsid w:val="00D33FE4"/>
    <w:rsid w:val="00D34001"/>
    <w:rsid w:val="00D341DB"/>
    <w:rsid w:val="00D344A7"/>
    <w:rsid w:val="00D344AA"/>
    <w:rsid w:val="00D34668"/>
    <w:rsid w:val="00D3467E"/>
    <w:rsid w:val="00D349BC"/>
    <w:rsid w:val="00D34C07"/>
    <w:rsid w:val="00D35105"/>
    <w:rsid w:val="00D35263"/>
    <w:rsid w:val="00D35354"/>
    <w:rsid w:val="00D353E6"/>
    <w:rsid w:val="00D35860"/>
    <w:rsid w:val="00D35B5D"/>
    <w:rsid w:val="00D35DA0"/>
    <w:rsid w:val="00D35EA2"/>
    <w:rsid w:val="00D35FF1"/>
    <w:rsid w:val="00D3607F"/>
    <w:rsid w:val="00D36276"/>
    <w:rsid w:val="00D36748"/>
    <w:rsid w:val="00D3694D"/>
    <w:rsid w:val="00D369C6"/>
    <w:rsid w:val="00D369FA"/>
    <w:rsid w:val="00D36B13"/>
    <w:rsid w:val="00D36C68"/>
    <w:rsid w:val="00D36DAB"/>
    <w:rsid w:val="00D36DEB"/>
    <w:rsid w:val="00D36DFD"/>
    <w:rsid w:val="00D373AF"/>
    <w:rsid w:val="00D37608"/>
    <w:rsid w:val="00D37755"/>
    <w:rsid w:val="00D37968"/>
    <w:rsid w:val="00D37C65"/>
    <w:rsid w:val="00D37D0E"/>
    <w:rsid w:val="00D401CF"/>
    <w:rsid w:val="00D402F7"/>
    <w:rsid w:val="00D40673"/>
    <w:rsid w:val="00D407C4"/>
    <w:rsid w:val="00D4099F"/>
    <w:rsid w:val="00D40C9E"/>
    <w:rsid w:val="00D41131"/>
    <w:rsid w:val="00D4122B"/>
    <w:rsid w:val="00D413C2"/>
    <w:rsid w:val="00D41511"/>
    <w:rsid w:val="00D41A3E"/>
    <w:rsid w:val="00D41F0A"/>
    <w:rsid w:val="00D41FB8"/>
    <w:rsid w:val="00D42040"/>
    <w:rsid w:val="00D42416"/>
    <w:rsid w:val="00D424DC"/>
    <w:rsid w:val="00D425D3"/>
    <w:rsid w:val="00D42AC4"/>
    <w:rsid w:val="00D42AFD"/>
    <w:rsid w:val="00D42D7C"/>
    <w:rsid w:val="00D43079"/>
    <w:rsid w:val="00D43296"/>
    <w:rsid w:val="00D43355"/>
    <w:rsid w:val="00D436E4"/>
    <w:rsid w:val="00D439B3"/>
    <w:rsid w:val="00D43C2E"/>
    <w:rsid w:val="00D43CC1"/>
    <w:rsid w:val="00D43F2A"/>
    <w:rsid w:val="00D444E4"/>
    <w:rsid w:val="00D446BA"/>
    <w:rsid w:val="00D44966"/>
    <w:rsid w:val="00D4498C"/>
    <w:rsid w:val="00D44C81"/>
    <w:rsid w:val="00D44DBA"/>
    <w:rsid w:val="00D44E05"/>
    <w:rsid w:val="00D44E11"/>
    <w:rsid w:val="00D44EC0"/>
    <w:rsid w:val="00D44EC7"/>
    <w:rsid w:val="00D45499"/>
    <w:rsid w:val="00D4564A"/>
    <w:rsid w:val="00D45969"/>
    <w:rsid w:val="00D45975"/>
    <w:rsid w:val="00D459AF"/>
    <w:rsid w:val="00D461A4"/>
    <w:rsid w:val="00D461CC"/>
    <w:rsid w:val="00D4645F"/>
    <w:rsid w:val="00D46466"/>
    <w:rsid w:val="00D469C3"/>
    <w:rsid w:val="00D46D2C"/>
    <w:rsid w:val="00D46F70"/>
    <w:rsid w:val="00D4730C"/>
    <w:rsid w:val="00D47495"/>
    <w:rsid w:val="00D474AA"/>
    <w:rsid w:val="00D47779"/>
    <w:rsid w:val="00D47806"/>
    <w:rsid w:val="00D47823"/>
    <w:rsid w:val="00D47A90"/>
    <w:rsid w:val="00D47AF7"/>
    <w:rsid w:val="00D47C83"/>
    <w:rsid w:val="00D47E94"/>
    <w:rsid w:val="00D47FDD"/>
    <w:rsid w:val="00D50000"/>
    <w:rsid w:val="00D50140"/>
    <w:rsid w:val="00D505DD"/>
    <w:rsid w:val="00D507F3"/>
    <w:rsid w:val="00D508B0"/>
    <w:rsid w:val="00D50994"/>
    <w:rsid w:val="00D509B4"/>
    <w:rsid w:val="00D50A59"/>
    <w:rsid w:val="00D50B88"/>
    <w:rsid w:val="00D50D0B"/>
    <w:rsid w:val="00D50D85"/>
    <w:rsid w:val="00D50F8F"/>
    <w:rsid w:val="00D50FE1"/>
    <w:rsid w:val="00D5119A"/>
    <w:rsid w:val="00D511A6"/>
    <w:rsid w:val="00D5133E"/>
    <w:rsid w:val="00D51CDB"/>
    <w:rsid w:val="00D52325"/>
    <w:rsid w:val="00D52532"/>
    <w:rsid w:val="00D52895"/>
    <w:rsid w:val="00D5290F"/>
    <w:rsid w:val="00D52B47"/>
    <w:rsid w:val="00D52BC5"/>
    <w:rsid w:val="00D52C56"/>
    <w:rsid w:val="00D52CD1"/>
    <w:rsid w:val="00D534DD"/>
    <w:rsid w:val="00D53798"/>
    <w:rsid w:val="00D538AE"/>
    <w:rsid w:val="00D53EC2"/>
    <w:rsid w:val="00D53F11"/>
    <w:rsid w:val="00D54096"/>
    <w:rsid w:val="00D54105"/>
    <w:rsid w:val="00D541D0"/>
    <w:rsid w:val="00D54340"/>
    <w:rsid w:val="00D548B7"/>
    <w:rsid w:val="00D548F2"/>
    <w:rsid w:val="00D5493E"/>
    <w:rsid w:val="00D549FF"/>
    <w:rsid w:val="00D54B27"/>
    <w:rsid w:val="00D54B29"/>
    <w:rsid w:val="00D54F25"/>
    <w:rsid w:val="00D54F8D"/>
    <w:rsid w:val="00D5511E"/>
    <w:rsid w:val="00D55293"/>
    <w:rsid w:val="00D55349"/>
    <w:rsid w:val="00D55603"/>
    <w:rsid w:val="00D556B6"/>
    <w:rsid w:val="00D557E7"/>
    <w:rsid w:val="00D55B06"/>
    <w:rsid w:val="00D55B2F"/>
    <w:rsid w:val="00D55BEE"/>
    <w:rsid w:val="00D55CF8"/>
    <w:rsid w:val="00D56075"/>
    <w:rsid w:val="00D5626B"/>
    <w:rsid w:val="00D56942"/>
    <w:rsid w:val="00D56D20"/>
    <w:rsid w:val="00D56D69"/>
    <w:rsid w:val="00D56DF5"/>
    <w:rsid w:val="00D56F03"/>
    <w:rsid w:val="00D571DC"/>
    <w:rsid w:val="00D575F6"/>
    <w:rsid w:val="00D603DF"/>
    <w:rsid w:val="00D60779"/>
    <w:rsid w:val="00D60BEF"/>
    <w:rsid w:val="00D60CAA"/>
    <w:rsid w:val="00D60F99"/>
    <w:rsid w:val="00D61036"/>
    <w:rsid w:val="00D61077"/>
    <w:rsid w:val="00D610E0"/>
    <w:rsid w:val="00D6116B"/>
    <w:rsid w:val="00D619E2"/>
    <w:rsid w:val="00D61E16"/>
    <w:rsid w:val="00D620D9"/>
    <w:rsid w:val="00D6214D"/>
    <w:rsid w:val="00D6273E"/>
    <w:rsid w:val="00D62B84"/>
    <w:rsid w:val="00D62C84"/>
    <w:rsid w:val="00D62D5D"/>
    <w:rsid w:val="00D63061"/>
    <w:rsid w:val="00D63287"/>
    <w:rsid w:val="00D633CC"/>
    <w:rsid w:val="00D635A4"/>
    <w:rsid w:val="00D639AB"/>
    <w:rsid w:val="00D63B21"/>
    <w:rsid w:val="00D63DF3"/>
    <w:rsid w:val="00D63E18"/>
    <w:rsid w:val="00D63F41"/>
    <w:rsid w:val="00D64059"/>
    <w:rsid w:val="00D64302"/>
    <w:rsid w:val="00D6435D"/>
    <w:rsid w:val="00D6458A"/>
    <w:rsid w:val="00D64614"/>
    <w:rsid w:val="00D64887"/>
    <w:rsid w:val="00D648F2"/>
    <w:rsid w:val="00D64B75"/>
    <w:rsid w:val="00D64F05"/>
    <w:rsid w:val="00D65245"/>
    <w:rsid w:val="00D6538B"/>
    <w:rsid w:val="00D6545E"/>
    <w:rsid w:val="00D65692"/>
    <w:rsid w:val="00D65A4E"/>
    <w:rsid w:val="00D65A77"/>
    <w:rsid w:val="00D65B7C"/>
    <w:rsid w:val="00D65EEE"/>
    <w:rsid w:val="00D65FF4"/>
    <w:rsid w:val="00D662D6"/>
    <w:rsid w:val="00D666AD"/>
    <w:rsid w:val="00D668AF"/>
    <w:rsid w:val="00D66AE2"/>
    <w:rsid w:val="00D66C42"/>
    <w:rsid w:val="00D673A6"/>
    <w:rsid w:val="00D6747F"/>
    <w:rsid w:val="00D67B19"/>
    <w:rsid w:val="00D7006E"/>
    <w:rsid w:val="00D700C9"/>
    <w:rsid w:val="00D70117"/>
    <w:rsid w:val="00D70120"/>
    <w:rsid w:val="00D708D7"/>
    <w:rsid w:val="00D70989"/>
    <w:rsid w:val="00D70D2B"/>
    <w:rsid w:val="00D70E72"/>
    <w:rsid w:val="00D71036"/>
    <w:rsid w:val="00D71267"/>
    <w:rsid w:val="00D71314"/>
    <w:rsid w:val="00D71439"/>
    <w:rsid w:val="00D7156D"/>
    <w:rsid w:val="00D7156F"/>
    <w:rsid w:val="00D716A4"/>
    <w:rsid w:val="00D717E3"/>
    <w:rsid w:val="00D717E4"/>
    <w:rsid w:val="00D719F0"/>
    <w:rsid w:val="00D71D2A"/>
    <w:rsid w:val="00D71EE6"/>
    <w:rsid w:val="00D71FFA"/>
    <w:rsid w:val="00D721C0"/>
    <w:rsid w:val="00D7236C"/>
    <w:rsid w:val="00D72436"/>
    <w:rsid w:val="00D725CF"/>
    <w:rsid w:val="00D7264F"/>
    <w:rsid w:val="00D726F8"/>
    <w:rsid w:val="00D72B22"/>
    <w:rsid w:val="00D72B33"/>
    <w:rsid w:val="00D72BD1"/>
    <w:rsid w:val="00D72E9A"/>
    <w:rsid w:val="00D72F90"/>
    <w:rsid w:val="00D72FFF"/>
    <w:rsid w:val="00D733D5"/>
    <w:rsid w:val="00D733E9"/>
    <w:rsid w:val="00D735D9"/>
    <w:rsid w:val="00D73771"/>
    <w:rsid w:val="00D737DB"/>
    <w:rsid w:val="00D73ACC"/>
    <w:rsid w:val="00D73B1C"/>
    <w:rsid w:val="00D73EEF"/>
    <w:rsid w:val="00D74040"/>
    <w:rsid w:val="00D74059"/>
    <w:rsid w:val="00D743BB"/>
    <w:rsid w:val="00D7441C"/>
    <w:rsid w:val="00D7447B"/>
    <w:rsid w:val="00D74572"/>
    <w:rsid w:val="00D74594"/>
    <w:rsid w:val="00D7476C"/>
    <w:rsid w:val="00D74962"/>
    <w:rsid w:val="00D74A14"/>
    <w:rsid w:val="00D74B91"/>
    <w:rsid w:val="00D750CD"/>
    <w:rsid w:val="00D751EC"/>
    <w:rsid w:val="00D7534D"/>
    <w:rsid w:val="00D75A1A"/>
    <w:rsid w:val="00D75A95"/>
    <w:rsid w:val="00D75BCB"/>
    <w:rsid w:val="00D75BD7"/>
    <w:rsid w:val="00D75E4C"/>
    <w:rsid w:val="00D75E6B"/>
    <w:rsid w:val="00D75F37"/>
    <w:rsid w:val="00D76165"/>
    <w:rsid w:val="00D763FE"/>
    <w:rsid w:val="00D76440"/>
    <w:rsid w:val="00D76557"/>
    <w:rsid w:val="00D768AA"/>
    <w:rsid w:val="00D76AE5"/>
    <w:rsid w:val="00D76BB2"/>
    <w:rsid w:val="00D76EBB"/>
    <w:rsid w:val="00D77040"/>
    <w:rsid w:val="00D77063"/>
    <w:rsid w:val="00D77126"/>
    <w:rsid w:val="00D7733B"/>
    <w:rsid w:val="00D77793"/>
    <w:rsid w:val="00D77A4A"/>
    <w:rsid w:val="00D77BF4"/>
    <w:rsid w:val="00D77CAF"/>
    <w:rsid w:val="00D77FC9"/>
    <w:rsid w:val="00D800A0"/>
    <w:rsid w:val="00D8018D"/>
    <w:rsid w:val="00D80775"/>
    <w:rsid w:val="00D8078B"/>
    <w:rsid w:val="00D80929"/>
    <w:rsid w:val="00D80A4B"/>
    <w:rsid w:val="00D80AAF"/>
    <w:rsid w:val="00D80B69"/>
    <w:rsid w:val="00D80B79"/>
    <w:rsid w:val="00D81098"/>
    <w:rsid w:val="00D8123C"/>
    <w:rsid w:val="00D8153D"/>
    <w:rsid w:val="00D81865"/>
    <w:rsid w:val="00D81E11"/>
    <w:rsid w:val="00D82425"/>
    <w:rsid w:val="00D82641"/>
    <w:rsid w:val="00D82BD2"/>
    <w:rsid w:val="00D82CD2"/>
    <w:rsid w:val="00D82D6B"/>
    <w:rsid w:val="00D82D77"/>
    <w:rsid w:val="00D83572"/>
    <w:rsid w:val="00D83DBB"/>
    <w:rsid w:val="00D84083"/>
    <w:rsid w:val="00D841FD"/>
    <w:rsid w:val="00D8474C"/>
    <w:rsid w:val="00D84858"/>
    <w:rsid w:val="00D84B00"/>
    <w:rsid w:val="00D84DD9"/>
    <w:rsid w:val="00D84EE8"/>
    <w:rsid w:val="00D85051"/>
    <w:rsid w:val="00D8523C"/>
    <w:rsid w:val="00D853C1"/>
    <w:rsid w:val="00D856AB"/>
    <w:rsid w:val="00D857AB"/>
    <w:rsid w:val="00D85C55"/>
    <w:rsid w:val="00D85F70"/>
    <w:rsid w:val="00D8632A"/>
    <w:rsid w:val="00D8634F"/>
    <w:rsid w:val="00D863DB"/>
    <w:rsid w:val="00D864AC"/>
    <w:rsid w:val="00D867D8"/>
    <w:rsid w:val="00D86B7E"/>
    <w:rsid w:val="00D86B96"/>
    <w:rsid w:val="00D86DEA"/>
    <w:rsid w:val="00D86ED0"/>
    <w:rsid w:val="00D87371"/>
    <w:rsid w:val="00D87B1E"/>
    <w:rsid w:val="00D87D8A"/>
    <w:rsid w:val="00D901F9"/>
    <w:rsid w:val="00D90570"/>
    <w:rsid w:val="00D9070A"/>
    <w:rsid w:val="00D90884"/>
    <w:rsid w:val="00D908B1"/>
    <w:rsid w:val="00D909FD"/>
    <w:rsid w:val="00D90BC7"/>
    <w:rsid w:val="00D90DE0"/>
    <w:rsid w:val="00D90F2F"/>
    <w:rsid w:val="00D91A18"/>
    <w:rsid w:val="00D91AA9"/>
    <w:rsid w:val="00D91BB9"/>
    <w:rsid w:val="00D92272"/>
    <w:rsid w:val="00D92318"/>
    <w:rsid w:val="00D928CB"/>
    <w:rsid w:val="00D9297B"/>
    <w:rsid w:val="00D92ABB"/>
    <w:rsid w:val="00D9321E"/>
    <w:rsid w:val="00D93235"/>
    <w:rsid w:val="00D93377"/>
    <w:rsid w:val="00D933B9"/>
    <w:rsid w:val="00D935DC"/>
    <w:rsid w:val="00D93775"/>
    <w:rsid w:val="00D93784"/>
    <w:rsid w:val="00D93CA0"/>
    <w:rsid w:val="00D93E93"/>
    <w:rsid w:val="00D94042"/>
    <w:rsid w:val="00D94096"/>
    <w:rsid w:val="00D9427C"/>
    <w:rsid w:val="00D942CA"/>
    <w:rsid w:val="00D94385"/>
    <w:rsid w:val="00D94756"/>
    <w:rsid w:val="00D9488D"/>
    <w:rsid w:val="00D94D04"/>
    <w:rsid w:val="00D94D07"/>
    <w:rsid w:val="00D94FF0"/>
    <w:rsid w:val="00D95016"/>
    <w:rsid w:val="00D950A3"/>
    <w:rsid w:val="00D950D6"/>
    <w:rsid w:val="00D95466"/>
    <w:rsid w:val="00D9574B"/>
    <w:rsid w:val="00D9595B"/>
    <w:rsid w:val="00D959D1"/>
    <w:rsid w:val="00D95A00"/>
    <w:rsid w:val="00D95B88"/>
    <w:rsid w:val="00D95BD4"/>
    <w:rsid w:val="00D95BE4"/>
    <w:rsid w:val="00D95C7F"/>
    <w:rsid w:val="00D95EDA"/>
    <w:rsid w:val="00D9633C"/>
    <w:rsid w:val="00D96443"/>
    <w:rsid w:val="00D96B81"/>
    <w:rsid w:val="00D96D77"/>
    <w:rsid w:val="00D96F29"/>
    <w:rsid w:val="00D971CA"/>
    <w:rsid w:val="00D97265"/>
    <w:rsid w:val="00D9741A"/>
    <w:rsid w:val="00D9748B"/>
    <w:rsid w:val="00D97545"/>
    <w:rsid w:val="00D97579"/>
    <w:rsid w:val="00D97685"/>
    <w:rsid w:val="00D97951"/>
    <w:rsid w:val="00D97B39"/>
    <w:rsid w:val="00D97D56"/>
    <w:rsid w:val="00D97F5B"/>
    <w:rsid w:val="00DA0131"/>
    <w:rsid w:val="00DA0263"/>
    <w:rsid w:val="00DA032E"/>
    <w:rsid w:val="00DA03EF"/>
    <w:rsid w:val="00DA0486"/>
    <w:rsid w:val="00DA065A"/>
    <w:rsid w:val="00DA067D"/>
    <w:rsid w:val="00DA067F"/>
    <w:rsid w:val="00DA0687"/>
    <w:rsid w:val="00DA06B3"/>
    <w:rsid w:val="00DA0AD6"/>
    <w:rsid w:val="00DA0D59"/>
    <w:rsid w:val="00DA0E5B"/>
    <w:rsid w:val="00DA0EFE"/>
    <w:rsid w:val="00DA0F48"/>
    <w:rsid w:val="00DA10CC"/>
    <w:rsid w:val="00DA10D8"/>
    <w:rsid w:val="00DA1170"/>
    <w:rsid w:val="00DA12C4"/>
    <w:rsid w:val="00DA191C"/>
    <w:rsid w:val="00DA1945"/>
    <w:rsid w:val="00DA1C5B"/>
    <w:rsid w:val="00DA1DCE"/>
    <w:rsid w:val="00DA22D2"/>
    <w:rsid w:val="00DA24CC"/>
    <w:rsid w:val="00DA2519"/>
    <w:rsid w:val="00DA254B"/>
    <w:rsid w:val="00DA2683"/>
    <w:rsid w:val="00DA26DE"/>
    <w:rsid w:val="00DA27A5"/>
    <w:rsid w:val="00DA281B"/>
    <w:rsid w:val="00DA28C3"/>
    <w:rsid w:val="00DA29F4"/>
    <w:rsid w:val="00DA2C2C"/>
    <w:rsid w:val="00DA2C90"/>
    <w:rsid w:val="00DA2CB9"/>
    <w:rsid w:val="00DA3061"/>
    <w:rsid w:val="00DA33FF"/>
    <w:rsid w:val="00DA3539"/>
    <w:rsid w:val="00DA388E"/>
    <w:rsid w:val="00DA3A9D"/>
    <w:rsid w:val="00DA3D25"/>
    <w:rsid w:val="00DA3E26"/>
    <w:rsid w:val="00DA3E37"/>
    <w:rsid w:val="00DA4342"/>
    <w:rsid w:val="00DA4367"/>
    <w:rsid w:val="00DA49FA"/>
    <w:rsid w:val="00DA4DA1"/>
    <w:rsid w:val="00DA55BB"/>
    <w:rsid w:val="00DA57FC"/>
    <w:rsid w:val="00DA59E1"/>
    <w:rsid w:val="00DA5C2F"/>
    <w:rsid w:val="00DA5D1C"/>
    <w:rsid w:val="00DA6981"/>
    <w:rsid w:val="00DA6C31"/>
    <w:rsid w:val="00DA6CCA"/>
    <w:rsid w:val="00DA7E51"/>
    <w:rsid w:val="00DA7E7F"/>
    <w:rsid w:val="00DA7F0C"/>
    <w:rsid w:val="00DB00A1"/>
    <w:rsid w:val="00DB022D"/>
    <w:rsid w:val="00DB043B"/>
    <w:rsid w:val="00DB0658"/>
    <w:rsid w:val="00DB080D"/>
    <w:rsid w:val="00DB0839"/>
    <w:rsid w:val="00DB0966"/>
    <w:rsid w:val="00DB0F9E"/>
    <w:rsid w:val="00DB0FF2"/>
    <w:rsid w:val="00DB11AB"/>
    <w:rsid w:val="00DB128C"/>
    <w:rsid w:val="00DB1775"/>
    <w:rsid w:val="00DB1A0A"/>
    <w:rsid w:val="00DB1BE5"/>
    <w:rsid w:val="00DB1E74"/>
    <w:rsid w:val="00DB1F0D"/>
    <w:rsid w:val="00DB22A1"/>
    <w:rsid w:val="00DB234B"/>
    <w:rsid w:val="00DB28E9"/>
    <w:rsid w:val="00DB2B2E"/>
    <w:rsid w:val="00DB2EF1"/>
    <w:rsid w:val="00DB2FF7"/>
    <w:rsid w:val="00DB3239"/>
    <w:rsid w:val="00DB345A"/>
    <w:rsid w:val="00DB3643"/>
    <w:rsid w:val="00DB38ED"/>
    <w:rsid w:val="00DB3ACA"/>
    <w:rsid w:val="00DB3B6C"/>
    <w:rsid w:val="00DB3D28"/>
    <w:rsid w:val="00DB3D44"/>
    <w:rsid w:val="00DB3EF9"/>
    <w:rsid w:val="00DB448B"/>
    <w:rsid w:val="00DB450E"/>
    <w:rsid w:val="00DB4612"/>
    <w:rsid w:val="00DB47EC"/>
    <w:rsid w:val="00DB48B4"/>
    <w:rsid w:val="00DB4F8A"/>
    <w:rsid w:val="00DB5475"/>
    <w:rsid w:val="00DB5477"/>
    <w:rsid w:val="00DB5AEF"/>
    <w:rsid w:val="00DB5B8A"/>
    <w:rsid w:val="00DB60B6"/>
    <w:rsid w:val="00DB62F0"/>
    <w:rsid w:val="00DB6844"/>
    <w:rsid w:val="00DB7011"/>
    <w:rsid w:val="00DB724B"/>
    <w:rsid w:val="00DB7492"/>
    <w:rsid w:val="00DB7BDE"/>
    <w:rsid w:val="00DB7F92"/>
    <w:rsid w:val="00DC0137"/>
    <w:rsid w:val="00DC0407"/>
    <w:rsid w:val="00DC0504"/>
    <w:rsid w:val="00DC076D"/>
    <w:rsid w:val="00DC0997"/>
    <w:rsid w:val="00DC0C72"/>
    <w:rsid w:val="00DC12F4"/>
    <w:rsid w:val="00DC1512"/>
    <w:rsid w:val="00DC1AC2"/>
    <w:rsid w:val="00DC1AF0"/>
    <w:rsid w:val="00DC22CF"/>
    <w:rsid w:val="00DC253A"/>
    <w:rsid w:val="00DC25E0"/>
    <w:rsid w:val="00DC268C"/>
    <w:rsid w:val="00DC28BA"/>
    <w:rsid w:val="00DC3000"/>
    <w:rsid w:val="00DC3281"/>
    <w:rsid w:val="00DC38BE"/>
    <w:rsid w:val="00DC3930"/>
    <w:rsid w:val="00DC3933"/>
    <w:rsid w:val="00DC393C"/>
    <w:rsid w:val="00DC3973"/>
    <w:rsid w:val="00DC3B1A"/>
    <w:rsid w:val="00DC3DC5"/>
    <w:rsid w:val="00DC3E5C"/>
    <w:rsid w:val="00DC4239"/>
    <w:rsid w:val="00DC456B"/>
    <w:rsid w:val="00DC45E9"/>
    <w:rsid w:val="00DC4D49"/>
    <w:rsid w:val="00DC4ED3"/>
    <w:rsid w:val="00DC4F17"/>
    <w:rsid w:val="00DC4FC5"/>
    <w:rsid w:val="00DC50CE"/>
    <w:rsid w:val="00DC534C"/>
    <w:rsid w:val="00DC5552"/>
    <w:rsid w:val="00DC57B4"/>
    <w:rsid w:val="00DC57FA"/>
    <w:rsid w:val="00DC58C8"/>
    <w:rsid w:val="00DC5C54"/>
    <w:rsid w:val="00DC5C7F"/>
    <w:rsid w:val="00DC5CC5"/>
    <w:rsid w:val="00DC6676"/>
    <w:rsid w:val="00DC6780"/>
    <w:rsid w:val="00DC727F"/>
    <w:rsid w:val="00DC734B"/>
    <w:rsid w:val="00DC7395"/>
    <w:rsid w:val="00DC75E5"/>
    <w:rsid w:val="00DC7782"/>
    <w:rsid w:val="00DC79E7"/>
    <w:rsid w:val="00DC7B61"/>
    <w:rsid w:val="00DD0076"/>
    <w:rsid w:val="00DD01D3"/>
    <w:rsid w:val="00DD074B"/>
    <w:rsid w:val="00DD089F"/>
    <w:rsid w:val="00DD0E4C"/>
    <w:rsid w:val="00DD1139"/>
    <w:rsid w:val="00DD1491"/>
    <w:rsid w:val="00DD1584"/>
    <w:rsid w:val="00DD18DB"/>
    <w:rsid w:val="00DD1B5B"/>
    <w:rsid w:val="00DD1B63"/>
    <w:rsid w:val="00DD1D5B"/>
    <w:rsid w:val="00DD1DBC"/>
    <w:rsid w:val="00DD1E11"/>
    <w:rsid w:val="00DD22CF"/>
    <w:rsid w:val="00DD2575"/>
    <w:rsid w:val="00DD26AA"/>
    <w:rsid w:val="00DD2915"/>
    <w:rsid w:val="00DD29AA"/>
    <w:rsid w:val="00DD29BB"/>
    <w:rsid w:val="00DD2C2C"/>
    <w:rsid w:val="00DD2D47"/>
    <w:rsid w:val="00DD2DB7"/>
    <w:rsid w:val="00DD2FAA"/>
    <w:rsid w:val="00DD3184"/>
    <w:rsid w:val="00DD3821"/>
    <w:rsid w:val="00DD3845"/>
    <w:rsid w:val="00DD38AD"/>
    <w:rsid w:val="00DD3C3A"/>
    <w:rsid w:val="00DD3CF8"/>
    <w:rsid w:val="00DD3DF0"/>
    <w:rsid w:val="00DD3E57"/>
    <w:rsid w:val="00DD3EFC"/>
    <w:rsid w:val="00DD4129"/>
    <w:rsid w:val="00DD41C8"/>
    <w:rsid w:val="00DD41F2"/>
    <w:rsid w:val="00DD480C"/>
    <w:rsid w:val="00DD4AD4"/>
    <w:rsid w:val="00DD4C7A"/>
    <w:rsid w:val="00DD4F74"/>
    <w:rsid w:val="00DD51CA"/>
    <w:rsid w:val="00DD55F0"/>
    <w:rsid w:val="00DD5789"/>
    <w:rsid w:val="00DD57EE"/>
    <w:rsid w:val="00DD5872"/>
    <w:rsid w:val="00DD5892"/>
    <w:rsid w:val="00DD5965"/>
    <w:rsid w:val="00DD5E28"/>
    <w:rsid w:val="00DD6307"/>
    <w:rsid w:val="00DD66AA"/>
    <w:rsid w:val="00DD66B1"/>
    <w:rsid w:val="00DD6F60"/>
    <w:rsid w:val="00DD6F93"/>
    <w:rsid w:val="00DD7129"/>
    <w:rsid w:val="00DD72A2"/>
    <w:rsid w:val="00DD7577"/>
    <w:rsid w:val="00DD75AF"/>
    <w:rsid w:val="00DD794B"/>
    <w:rsid w:val="00DD7EC8"/>
    <w:rsid w:val="00DD7F24"/>
    <w:rsid w:val="00DE006F"/>
    <w:rsid w:val="00DE013A"/>
    <w:rsid w:val="00DE01CF"/>
    <w:rsid w:val="00DE01D1"/>
    <w:rsid w:val="00DE04BD"/>
    <w:rsid w:val="00DE065A"/>
    <w:rsid w:val="00DE07C5"/>
    <w:rsid w:val="00DE0802"/>
    <w:rsid w:val="00DE0A56"/>
    <w:rsid w:val="00DE0A5C"/>
    <w:rsid w:val="00DE0F87"/>
    <w:rsid w:val="00DE11BD"/>
    <w:rsid w:val="00DE12EB"/>
    <w:rsid w:val="00DE166B"/>
    <w:rsid w:val="00DE1D91"/>
    <w:rsid w:val="00DE1EFA"/>
    <w:rsid w:val="00DE2A24"/>
    <w:rsid w:val="00DE2DC1"/>
    <w:rsid w:val="00DE2EE5"/>
    <w:rsid w:val="00DE2F4E"/>
    <w:rsid w:val="00DE31E6"/>
    <w:rsid w:val="00DE3259"/>
    <w:rsid w:val="00DE34F9"/>
    <w:rsid w:val="00DE350C"/>
    <w:rsid w:val="00DE37E7"/>
    <w:rsid w:val="00DE3E30"/>
    <w:rsid w:val="00DE41ED"/>
    <w:rsid w:val="00DE420B"/>
    <w:rsid w:val="00DE42CB"/>
    <w:rsid w:val="00DE4546"/>
    <w:rsid w:val="00DE4575"/>
    <w:rsid w:val="00DE48C0"/>
    <w:rsid w:val="00DE48F9"/>
    <w:rsid w:val="00DE4C42"/>
    <w:rsid w:val="00DE4E6D"/>
    <w:rsid w:val="00DE506E"/>
    <w:rsid w:val="00DE5283"/>
    <w:rsid w:val="00DE5289"/>
    <w:rsid w:val="00DE565C"/>
    <w:rsid w:val="00DE5865"/>
    <w:rsid w:val="00DE5E87"/>
    <w:rsid w:val="00DE61A5"/>
    <w:rsid w:val="00DE627E"/>
    <w:rsid w:val="00DE62A7"/>
    <w:rsid w:val="00DE6391"/>
    <w:rsid w:val="00DE6482"/>
    <w:rsid w:val="00DE695D"/>
    <w:rsid w:val="00DE6BA9"/>
    <w:rsid w:val="00DE6C16"/>
    <w:rsid w:val="00DE6D13"/>
    <w:rsid w:val="00DE70A1"/>
    <w:rsid w:val="00DE73D8"/>
    <w:rsid w:val="00DE7402"/>
    <w:rsid w:val="00DE740F"/>
    <w:rsid w:val="00DE74A3"/>
    <w:rsid w:val="00DE77EA"/>
    <w:rsid w:val="00DE79C6"/>
    <w:rsid w:val="00DE7AC2"/>
    <w:rsid w:val="00DE7C47"/>
    <w:rsid w:val="00DF02FD"/>
    <w:rsid w:val="00DF034C"/>
    <w:rsid w:val="00DF046A"/>
    <w:rsid w:val="00DF0A78"/>
    <w:rsid w:val="00DF0B3B"/>
    <w:rsid w:val="00DF0B42"/>
    <w:rsid w:val="00DF0E7D"/>
    <w:rsid w:val="00DF10E2"/>
    <w:rsid w:val="00DF1269"/>
    <w:rsid w:val="00DF1394"/>
    <w:rsid w:val="00DF13D4"/>
    <w:rsid w:val="00DF16FD"/>
    <w:rsid w:val="00DF187C"/>
    <w:rsid w:val="00DF1B78"/>
    <w:rsid w:val="00DF1E51"/>
    <w:rsid w:val="00DF221F"/>
    <w:rsid w:val="00DF224B"/>
    <w:rsid w:val="00DF270A"/>
    <w:rsid w:val="00DF28BA"/>
    <w:rsid w:val="00DF2A77"/>
    <w:rsid w:val="00DF2BDB"/>
    <w:rsid w:val="00DF2CC3"/>
    <w:rsid w:val="00DF2CD5"/>
    <w:rsid w:val="00DF2D03"/>
    <w:rsid w:val="00DF2F42"/>
    <w:rsid w:val="00DF3108"/>
    <w:rsid w:val="00DF3449"/>
    <w:rsid w:val="00DF36DB"/>
    <w:rsid w:val="00DF37DA"/>
    <w:rsid w:val="00DF38F9"/>
    <w:rsid w:val="00DF3925"/>
    <w:rsid w:val="00DF42B5"/>
    <w:rsid w:val="00DF43E4"/>
    <w:rsid w:val="00DF454B"/>
    <w:rsid w:val="00DF470B"/>
    <w:rsid w:val="00DF4836"/>
    <w:rsid w:val="00DF488A"/>
    <w:rsid w:val="00DF4929"/>
    <w:rsid w:val="00DF4ACC"/>
    <w:rsid w:val="00DF564B"/>
    <w:rsid w:val="00DF57B2"/>
    <w:rsid w:val="00DF5935"/>
    <w:rsid w:val="00DF598D"/>
    <w:rsid w:val="00DF5B9C"/>
    <w:rsid w:val="00DF5E0C"/>
    <w:rsid w:val="00DF5ECD"/>
    <w:rsid w:val="00DF5EDD"/>
    <w:rsid w:val="00DF5FF6"/>
    <w:rsid w:val="00DF6347"/>
    <w:rsid w:val="00DF674D"/>
    <w:rsid w:val="00DF6C0C"/>
    <w:rsid w:val="00DF6C36"/>
    <w:rsid w:val="00DF6DB3"/>
    <w:rsid w:val="00DF703D"/>
    <w:rsid w:val="00DF71FC"/>
    <w:rsid w:val="00DF77F3"/>
    <w:rsid w:val="00DF7876"/>
    <w:rsid w:val="00DF792D"/>
    <w:rsid w:val="00DF7950"/>
    <w:rsid w:val="00DF7B8E"/>
    <w:rsid w:val="00DF7D2C"/>
    <w:rsid w:val="00DF7DC4"/>
    <w:rsid w:val="00E00157"/>
    <w:rsid w:val="00E0029A"/>
    <w:rsid w:val="00E005E2"/>
    <w:rsid w:val="00E00B2E"/>
    <w:rsid w:val="00E00D14"/>
    <w:rsid w:val="00E015F2"/>
    <w:rsid w:val="00E01A10"/>
    <w:rsid w:val="00E01F57"/>
    <w:rsid w:val="00E020A3"/>
    <w:rsid w:val="00E020C0"/>
    <w:rsid w:val="00E026CB"/>
    <w:rsid w:val="00E029B8"/>
    <w:rsid w:val="00E02AEE"/>
    <w:rsid w:val="00E02E50"/>
    <w:rsid w:val="00E03103"/>
    <w:rsid w:val="00E0313B"/>
    <w:rsid w:val="00E0319B"/>
    <w:rsid w:val="00E033B3"/>
    <w:rsid w:val="00E035A6"/>
    <w:rsid w:val="00E035E7"/>
    <w:rsid w:val="00E04168"/>
    <w:rsid w:val="00E041F9"/>
    <w:rsid w:val="00E042AC"/>
    <w:rsid w:val="00E0449C"/>
    <w:rsid w:val="00E047BE"/>
    <w:rsid w:val="00E0483E"/>
    <w:rsid w:val="00E048EF"/>
    <w:rsid w:val="00E04975"/>
    <w:rsid w:val="00E04984"/>
    <w:rsid w:val="00E04F52"/>
    <w:rsid w:val="00E0529D"/>
    <w:rsid w:val="00E05565"/>
    <w:rsid w:val="00E05596"/>
    <w:rsid w:val="00E05657"/>
    <w:rsid w:val="00E056B7"/>
    <w:rsid w:val="00E057FE"/>
    <w:rsid w:val="00E05B1D"/>
    <w:rsid w:val="00E05C28"/>
    <w:rsid w:val="00E06147"/>
    <w:rsid w:val="00E062A9"/>
    <w:rsid w:val="00E062CA"/>
    <w:rsid w:val="00E0633C"/>
    <w:rsid w:val="00E0641B"/>
    <w:rsid w:val="00E06803"/>
    <w:rsid w:val="00E06D6D"/>
    <w:rsid w:val="00E06D6F"/>
    <w:rsid w:val="00E06E4B"/>
    <w:rsid w:val="00E07139"/>
    <w:rsid w:val="00E0718B"/>
    <w:rsid w:val="00E0733D"/>
    <w:rsid w:val="00E076B5"/>
    <w:rsid w:val="00E07B1C"/>
    <w:rsid w:val="00E07B6E"/>
    <w:rsid w:val="00E101C8"/>
    <w:rsid w:val="00E10690"/>
    <w:rsid w:val="00E10749"/>
    <w:rsid w:val="00E1093E"/>
    <w:rsid w:val="00E1099C"/>
    <w:rsid w:val="00E10A0A"/>
    <w:rsid w:val="00E10BDE"/>
    <w:rsid w:val="00E10C11"/>
    <w:rsid w:val="00E10E32"/>
    <w:rsid w:val="00E10EB0"/>
    <w:rsid w:val="00E10F25"/>
    <w:rsid w:val="00E10F79"/>
    <w:rsid w:val="00E1100A"/>
    <w:rsid w:val="00E11083"/>
    <w:rsid w:val="00E11115"/>
    <w:rsid w:val="00E1130D"/>
    <w:rsid w:val="00E11670"/>
    <w:rsid w:val="00E11796"/>
    <w:rsid w:val="00E1186C"/>
    <w:rsid w:val="00E11D48"/>
    <w:rsid w:val="00E11E0E"/>
    <w:rsid w:val="00E12143"/>
    <w:rsid w:val="00E1242F"/>
    <w:rsid w:val="00E1280D"/>
    <w:rsid w:val="00E12A4F"/>
    <w:rsid w:val="00E12C86"/>
    <w:rsid w:val="00E12F1A"/>
    <w:rsid w:val="00E132A2"/>
    <w:rsid w:val="00E132CE"/>
    <w:rsid w:val="00E134FC"/>
    <w:rsid w:val="00E137A2"/>
    <w:rsid w:val="00E140C1"/>
    <w:rsid w:val="00E1428A"/>
    <w:rsid w:val="00E1450A"/>
    <w:rsid w:val="00E145E1"/>
    <w:rsid w:val="00E1488A"/>
    <w:rsid w:val="00E14E9E"/>
    <w:rsid w:val="00E14EB0"/>
    <w:rsid w:val="00E15099"/>
    <w:rsid w:val="00E15264"/>
    <w:rsid w:val="00E1562E"/>
    <w:rsid w:val="00E156C5"/>
    <w:rsid w:val="00E1572D"/>
    <w:rsid w:val="00E15A80"/>
    <w:rsid w:val="00E15C3E"/>
    <w:rsid w:val="00E15DDB"/>
    <w:rsid w:val="00E15E32"/>
    <w:rsid w:val="00E15EE1"/>
    <w:rsid w:val="00E15F8D"/>
    <w:rsid w:val="00E16427"/>
    <w:rsid w:val="00E16E2B"/>
    <w:rsid w:val="00E16F58"/>
    <w:rsid w:val="00E171A1"/>
    <w:rsid w:val="00E1720B"/>
    <w:rsid w:val="00E173AA"/>
    <w:rsid w:val="00E175DE"/>
    <w:rsid w:val="00E1765B"/>
    <w:rsid w:val="00E1783C"/>
    <w:rsid w:val="00E17891"/>
    <w:rsid w:val="00E17B1D"/>
    <w:rsid w:val="00E17F9F"/>
    <w:rsid w:val="00E17FB2"/>
    <w:rsid w:val="00E20045"/>
    <w:rsid w:val="00E2015B"/>
    <w:rsid w:val="00E201AE"/>
    <w:rsid w:val="00E2041D"/>
    <w:rsid w:val="00E2052B"/>
    <w:rsid w:val="00E20631"/>
    <w:rsid w:val="00E206C2"/>
    <w:rsid w:val="00E206E5"/>
    <w:rsid w:val="00E20752"/>
    <w:rsid w:val="00E20FCF"/>
    <w:rsid w:val="00E2101A"/>
    <w:rsid w:val="00E2120F"/>
    <w:rsid w:val="00E21318"/>
    <w:rsid w:val="00E21504"/>
    <w:rsid w:val="00E21505"/>
    <w:rsid w:val="00E2161E"/>
    <w:rsid w:val="00E217EC"/>
    <w:rsid w:val="00E217FF"/>
    <w:rsid w:val="00E21819"/>
    <w:rsid w:val="00E223DD"/>
    <w:rsid w:val="00E22477"/>
    <w:rsid w:val="00E226FD"/>
    <w:rsid w:val="00E22A78"/>
    <w:rsid w:val="00E22BD2"/>
    <w:rsid w:val="00E22DB2"/>
    <w:rsid w:val="00E22E81"/>
    <w:rsid w:val="00E23276"/>
    <w:rsid w:val="00E2328F"/>
    <w:rsid w:val="00E23707"/>
    <w:rsid w:val="00E23C5B"/>
    <w:rsid w:val="00E23F72"/>
    <w:rsid w:val="00E2419D"/>
    <w:rsid w:val="00E242D2"/>
    <w:rsid w:val="00E24CAE"/>
    <w:rsid w:val="00E24DC9"/>
    <w:rsid w:val="00E24FC9"/>
    <w:rsid w:val="00E255EF"/>
    <w:rsid w:val="00E25890"/>
    <w:rsid w:val="00E25D75"/>
    <w:rsid w:val="00E25F46"/>
    <w:rsid w:val="00E25FA2"/>
    <w:rsid w:val="00E2679B"/>
    <w:rsid w:val="00E2693B"/>
    <w:rsid w:val="00E269F6"/>
    <w:rsid w:val="00E26DAA"/>
    <w:rsid w:val="00E26E30"/>
    <w:rsid w:val="00E272AB"/>
    <w:rsid w:val="00E27559"/>
    <w:rsid w:val="00E27C3D"/>
    <w:rsid w:val="00E30362"/>
    <w:rsid w:val="00E307F1"/>
    <w:rsid w:val="00E308CA"/>
    <w:rsid w:val="00E30C37"/>
    <w:rsid w:val="00E30C98"/>
    <w:rsid w:val="00E30FFA"/>
    <w:rsid w:val="00E31222"/>
    <w:rsid w:val="00E31587"/>
    <w:rsid w:val="00E31595"/>
    <w:rsid w:val="00E317FB"/>
    <w:rsid w:val="00E318B9"/>
    <w:rsid w:val="00E31D4D"/>
    <w:rsid w:val="00E31E34"/>
    <w:rsid w:val="00E3235A"/>
    <w:rsid w:val="00E323E8"/>
    <w:rsid w:val="00E3267A"/>
    <w:rsid w:val="00E326DC"/>
    <w:rsid w:val="00E328B4"/>
    <w:rsid w:val="00E328F3"/>
    <w:rsid w:val="00E3293B"/>
    <w:rsid w:val="00E329CF"/>
    <w:rsid w:val="00E32ADB"/>
    <w:rsid w:val="00E32B74"/>
    <w:rsid w:val="00E32C65"/>
    <w:rsid w:val="00E32DF4"/>
    <w:rsid w:val="00E3306B"/>
    <w:rsid w:val="00E3327F"/>
    <w:rsid w:val="00E33415"/>
    <w:rsid w:val="00E33465"/>
    <w:rsid w:val="00E335A1"/>
    <w:rsid w:val="00E335BF"/>
    <w:rsid w:val="00E33A8B"/>
    <w:rsid w:val="00E33C92"/>
    <w:rsid w:val="00E33CAB"/>
    <w:rsid w:val="00E33D2C"/>
    <w:rsid w:val="00E340C4"/>
    <w:rsid w:val="00E341C9"/>
    <w:rsid w:val="00E3427D"/>
    <w:rsid w:val="00E3429E"/>
    <w:rsid w:val="00E3451C"/>
    <w:rsid w:val="00E34523"/>
    <w:rsid w:val="00E34797"/>
    <w:rsid w:val="00E347F0"/>
    <w:rsid w:val="00E34AB2"/>
    <w:rsid w:val="00E34CBD"/>
    <w:rsid w:val="00E34FD7"/>
    <w:rsid w:val="00E3512C"/>
    <w:rsid w:val="00E3538E"/>
    <w:rsid w:val="00E3542C"/>
    <w:rsid w:val="00E35440"/>
    <w:rsid w:val="00E354B7"/>
    <w:rsid w:val="00E355E1"/>
    <w:rsid w:val="00E356A2"/>
    <w:rsid w:val="00E3580E"/>
    <w:rsid w:val="00E359E5"/>
    <w:rsid w:val="00E35A88"/>
    <w:rsid w:val="00E35C2E"/>
    <w:rsid w:val="00E35CFE"/>
    <w:rsid w:val="00E35D38"/>
    <w:rsid w:val="00E36428"/>
    <w:rsid w:val="00E36679"/>
    <w:rsid w:val="00E36751"/>
    <w:rsid w:val="00E3686E"/>
    <w:rsid w:val="00E36875"/>
    <w:rsid w:val="00E36B66"/>
    <w:rsid w:val="00E36B86"/>
    <w:rsid w:val="00E37448"/>
    <w:rsid w:val="00E3759F"/>
    <w:rsid w:val="00E37B81"/>
    <w:rsid w:val="00E37DD1"/>
    <w:rsid w:val="00E37E5A"/>
    <w:rsid w:val="00E37E96"/>
    <w:rsid w:val="00E37EE0"/>
    <w:rsid w:val="00E37F6C"/>
    <w:rsid w:val="00E40065"/>
    <w:rsid w:val="00E40572"/>
    <w:rsid w:val="00E4063E"/>
    <w:rsid w:val="00E40BAC"/>
    <w:rsid w:val="00E410E1"/>
    <w:rsid w:val="00E4114A"/>
    <w:rsid w:val="00E41591"/>
    <w:rsid w:val="00E41618"/>
    <w:rsid w:val="00E4161F"/>
    <w:rsid w:val="00E41F92"/>
    <w:rsid w:val="00E4203B"/>
    <w:rsid w:val="00E423A8"/>
    <w:rsid w:val="00E4243D"/>
    <w:rsid w:val="00E424ED"/>
    <w:rsid w:val="00E4262F"/>
    <w:rsid w:val="00E42648"/>
    <w:rsid w:val="00E4264A"/>
    <w:rsid w:val="00E426EF"/>
    <w:rsid w:val="00E4282B"/>
    <w:rsid w:val="00E42BBB"/>
    <w:rsid w:val="00E42D22"/>
    <w:rsid w:val="00E42D42"/>
    <w:rsid w:val="00E43198"/>
    <w:rsid w:val="00E4379D"/>
    <w:rsid w:val="00E43875"/>
    <w:rsid w:val="00E43A1B"/>
    <w:rsid w:val="00E43B1F"/>
    <w:rsid w:val="00E43B21"/>
    <w:rsid w:val="00E43E7A"/>
    <w:rsid w:val="00E44160"/>
    <w:rsid w:val="00E4441B"/>
    <w:rsid w:val="00E4445C"/>
    <w:rsid w:val="00E44802"/>
    <w:rsid w:val="00E44859"/>
    <w:rsid w:val="00E44A57"/>
    <w:rsid w:val="00E44ABC"/>
    <w:rsid w:val="00E44B64"/>
    <w:rsid w:val="00E44D4A"/>
    <w:rsid w:val="00E44FA3"/>
    <w:rsid w:val="00E450C4"/>
    <w:rsid w:val="00E450F7"/>
    <w:rsid w:val="00E455F9"/>
    <w:rsid w:val="00E457CD"/>
    <w:rsid w:val="00E457D9"/>
    <w:rsid w:val="00E457DE"/>
    <w:rsid w:val="00E458DF"/>
    <w:rsid w:val="00E459BF"/>
    <w:rsid w:val="00E45A8F"/>
    <w:rsid w:val="00E45B1C"/>
    <w:rsid w:val="00E45ED2"/>
    <w:rsid w:val="00E46294"/>
    <w:rsid w:val="00E463B4"/>
    <w:rsid w:val="00E465F9"/>
    <w:rsid w:val="00E4677A"/>
    <w:rsid w:val="00E469DB"/>
    <w:rsid w:val="00E46BF7"/>
    <w:rsid w:val="00E46D78"/>
    <w:rsid w:val="00E46F6A"/>
    <w:rsid w:val="00E476FC"/>
    <w:rsid w:val="00E477D3"/>
    <w:rsid w:val="00E47A94"/>
    <w:rsid w:val="00E47AD2"/>
    <w:rsid w:val="00E47B55"/>
    <w:rsid w:val="00E47BF3"/>
    <w:rsid w:val="00E47DFF"/>
    <w:rsid w:val="00E47F3F"/>
    <w:rsid w:val="00E50000"/>
    <w:rsid w:val="00E50107"/>
    <w:rsid w:val="00E501EF"/>
    <w:rsid w:val="00E50301"/>
    <w:rsid w:val="00E50597"/>
    <w:rsid w:val="00E509F1"/>
    <w:rsid w:val="00E50A6C"/>
    <w:rsid w:val="00E50F73"/>
    <w:rsid w:val="00E50F74"/>
    <w:rsid w:val="00E51C6C"/>
    <w:rsid w:val="00E51CEA"/>
    <w:rsid w:val="00E52049"/>
    <w:rsid w:val="00E521C0"/>
    <w:rsid w:val="00E522F5"/>
    <w:rsid w:val="00E5273F"/>
    <w:rsid w:val="00E52B07"/>
    <w:rsid w:val="00E52CBE"/>
    <w:rsid w:val="00E52D8F"/>
    <w:rsid w:val="00E5349C"/>
    <w:rsid w:val="00E53903"/>
    <w:rsid w:val="00E53E9B"/>
    <w:rsid w:val="00E53EEA"/>
    <w:rsid w:val="00E5404B"/>
    <w:rsid w:val="00E54120"/>
    <w:rsid w:val="00E5415C"/>
    <w:rsid w:val="00E54349"/>
    <w:rsid w:val="00E543EF"/>
    <w:rsid w:val="00E547B4"/>
    <w:rsid w:val="00E54AE9"/>
    <w:rsid w:val="00E551F0"/>
    <w:rsid w:val="00E55A2A"/>
    <w:rsid w:val="00E55A6F"/>
    <w:rsid w:val="00E55D10"/>
    <w:rsid w:val="00E55D2D"/>
    <w:rsid w:val="00E55E2F"/>
    <w:rsid w:val="00E56133"/>
    <w:rsid w:val="00E56186"/>
    <w:rsid w:val="00E563D3"/>
    <w:rsid w:val="00E56702"/>
    <w:rsid w:val="00E568CE"/>
    <w:rsid w:val="00E56988"/>
    <w:rsid w:val="00E56AAA"/>
    <w:rsid w:val="00E56C6E"/>
    <w:rsid w:val="00E56D26"/>
    <w:rsid w:val="00E56F10"/>
    <w:rsid w:val="00E570CB"/>
    <w:rsid w:val="00E570D4"/>
    <w:rsid w:val="00E5714A"/>
    <w:rsid w:val="00E57546"/>
    <w:rsid w:val="00E5764F"/>
    <w:rsid w:val="00E57CB4"/>
    <w:rsid w:val="00E6061E"/>
    <w:rsid w:val="00E60B61"/>
    <w:rsid w:val="00E60DD4"/>
    <w:rsid w:val="00E61036"/>
    <w:rsid w:val="00E61067"/>
    <w:rsid w:val="00E610E2"/>
    <w:rsid w:val="00E6111B"/>
    <w:rsid w:val="00E617CC"/>
    <w:rsid w:val="00E61A26"/>
    <w:rsid w:val="00E61C38"/>
    <w:rsid w:val="00E62315"/>
    <w:rsid w:val="00E625A0"/>
    <w:rsid w:val="00E627C3"/>
    <w:rsid w:val="00E62903"/>
    <w:rsid w:val="00E63035"/>
    <w:rsid w:val="00E632A1"/>
    <w:rsid w:val="00E63450"/>
    <w:rsid w:val="00E63719"/>
    <w:rsid w:val="00E63758"/>
    <w:rsid w:val="00E63DFE"/>
    <w:rsid w:val="00E63EB4"/>
    <w:rsid w:val="00E63F37"/>
    <w:rsid w:val="00E64415"/>
    <w:rsid w:val="00E64476"/>
    <w:rsid w:val="00E64847"/>
    <w:rsid w:val="00E648F1"/>
    <w:rsid w:val="00E65116"/>
    <w:rsid w:val="00E658A1"/>
    <w:rsid w:val="00E658DE"/>
    <w:rsid w:val="00E6599A"/>
    <w:rsid w:val="00E65DD7"/>
    <w:rsid w:val="00E666F1"/>
    <w:rsid w:val="00E66762"/>
    <w:rsid w:val="00E66908"/>
    <w:rsid w:val="00E66957"/>
    <w:rsid w:val="00E669C5"/>
    <w:rsid w:val="00E66B0B"/>
    <w:rsid w:val="00E66BD3"/>
    <w:rsid w:val="00E66D39"/>
    <w:rsid w:val="00E67009"/>
    <w:rsid w:val="00E6730C"/>
    <w:rsid w:val="00E6740C"/>
    <w:rsid w:val="00E6787A"/>
    <w:rsid w:val="00E679E6"/>
    <w:rsid w:val="00E67D61"/>
    <w:rsid w:val="00E70113"/>
    <w:rsid w:val="00E7059D"/>
    <w:rsid w:val="00E705BE"/>
    <w:rsid w:val="00E7060F"/>
    <w:rsid w:val="00E70722"/>
    <w:rsid w:val="00E70905"/>
    <w:rsid w:val="00E70A70"/>
    <w:rsid w:val="00E70BEA"/>
    <w:rsid w:val="00E70CDA"/>
    <w:rsid w:val="00E70F5F"/>
    <w:rsid w:val="00E70F8C"/>
    <w:rsid w:val="00E71077"/>
    <w:rsid w:val="00E7115F"/>
    <w:rsid w:val="00E71492"/>
    <w:rsid w:val="00E714BF"/>
    <w:rsid w:val="00E7158A"/>
    <w:rsid w:val="00E71895"/>
    <w:rsid w:val="00E71B90"/>
    <w:rsid w:val="00E71CD2"/>
    <w:rsid w:val="00E720C6"/>
    <w:rsid w:val="00E720F9"/>
    <w:rsid w:val="00E7218B"/>
    <w:rsid w:val="00E722D7"/>
    <w:rsid w:val="00E72AF6"/>
    <w:rsid w:val="00E72C46"/>
    <w:rsid w:val="00E7311E"/>
    <w:rsid w:val="00E734C2"/>
    <w:rsid w:val="00E73542"/>
    <w:rsid w:val="00E73659"/>
    <w:rsid w:val="00E736A2"/>
    <w:rsid w:val="00E737D0"/>
    <w:rsid w:val="00E73DA2"/>
    <w:rsid w:val="00E73E59"/>
    <w:rsid w:val="00E73F3B"/>
    <w:rsid w:val="00E74019"/>
    <w:rsid w:val="00E7427F"/>
    <w:rsid w:val="00E742D2"/>
    <w:rsid w:val="00E74427"/>
    <w:rsid w:val="00E74982"/>
    <w:rsid w:val="00E74E72"/>
    <w:rsid w:val="00E750B8"/>
    <w:rsid w:val="00E750D6"/>
    <w:rsid w:val="00E751A8"/>
    <w:rsid w:val="00E7525F"/>
    <w:rsid w:val="00E75459"/>
    <w:rsid w:val="00E755D3"/>
    <w:rsid w:val="00E758A6"/>
    <w:rsid w:val="00E75933"/>
    <w:rsid w:val="00E75A73"/>
    <w:rsid w:val="00E75CBB"/>
    <w:rsid w:val="00E7619A"/>
    <w:rsid w:val="00E7633C"/>
    <w:rsid w:val="00E7676A"/>
    <w:rsid w:val="00E7678A"/>
    <w:rsid w:val="00E76B80"/>
    <w:rsid w:val="00E76B97"/>
    <w:rsid w:val="00E76DBB"/>
    <w:rsid w:val="00E76E61"/>
    <w:rsid w:val="00E76FDE"/>
    <w:rsid w:val="00E7701C"/>
    <w:rsid w:val="00E770A8"/>
    <w:rsid w:val="00E773ED"/>
    <w:rsid w:val="00E77869"/>
    <w:rsid w:val="00E77B12"/>
    <w:rsid w:val="00E77C70"/>
    <w:rsid w:val="00E77D01"/>
    <w:rsid w:val="00E8039F"/>
    <w:rsid w:val="00E80BC2"/>
    <w:rsid w:val="00E80D73"/>
    <w:rsid w:val="00E80DC4"/>
    <w:rsid w:val="00E80E62"/>
    <w:rsid w:val="00E80F86"/>
    <w:rsid w:val="00E81098"/>
    <w:rsid w:val="00E81415"/>
    <w:rsid w:val="00E8145B"/>
    <w:rsid w:val="00E81710"/>
    <w:rsid w:val="00E81D6C"/>
    <w:rsid w:val="00E820F3"/>
    <w:rsid w:val="00E822F2"/>
    <w:rsid w:val="00E823E6"/>
    <w:rsid w:val="00E82536"/>
    <w:rsid w:val="00E825EA"/>
    <w:rsid w:val="00E8293A"/>
    <w:rsid w:val="00E829B4"/>
    <w:rsid w:val="00E82AA7"/>
    <w:rsid w:val="00E82E48"/>
    <w:rsid w:val="00E82F74"/>
    <w:rsid w:val="00E83443"/>
    <w:rsid w:val="00E83807"/>
    <w:rsid w:val="00E83A12"/>
    <w:rsid w:val="00E83A18"/>
    <w:rsid w:val="00E843EF"/>
    <w:rsid w:val="00E846AE"/>
    <w:rsid w:val="00E84908"/>
    <w:rsid w:val="00E84981"/>
    <w:rsid w:val="00E84B9D"/>
    <w:rsid w:val="00E84DAA"/>
    <w:rsid w:val="00E85001"/>
    <w:rsid w:val="00E8508F"/>
    <w:rsid w:val="00E851E7"/>
    <w:rsid w:val="00E852DC"/>
    <w:rsid w:val="00E855B6"/>
    <w:rsid w:val="00E8563D"/>
    <w:rsid w:val="00E85A7F"/>
    <w:rsid w:val="00E85D58"/>
    <w:rsid w:val="00E85F5C"/>
    <w:rsid w:val="00E86010"/>
    <w:rsid w:val="00E86294"/>
    <w:rsid w:val="00E86677"/>
    <w:rsid w:val="00E866B0"/>
    <w:rsid w:val="00E8673A"/>
    <w:rsid w:val="00E869D4"/>
    <w:rsid w:val="00E86A5C"/>
    <w:rsid w:val="00E86AF5"/>
    <w:rsid w:val="00E86C37"/>
    <w:rsid w:val="00E86C92"/>
    <w:rsid w:val="00E86CEF"/>
    <w:rsid w:val="00E86E69"/>
    <w:rsid w:val="00E86EA2"/>
    <w:rsid w:val="00E86F47"/>
    <w:rsid w:val="00E8729D"/>
    <w:rsid w:val="00E87345"/>
    <w:rsid w:val="00E87491"/>
    <w:rsid w:val="00E879C1"/>
    <w:rsid w:val="00E87A54"/>
    <w:rsid w:val="00E87B37"/>
    <w:rsid w:val="00E87F39"/>
    <w:rsid w:val="00E90135"/>
    <w:rsid w:val="00E903AA"/>
    <w:rsid w:val="00E90547"/>
    <w:rsid w:val="00E90597"/>
    <w:rsid w:val="00E90613"/>
    <w:rsid w:val="00E90BB5"/>
    <w:rsid w:val="00E90BBF"/>
    <w:rsid w:val="00E90CE5"/>
    <w:rsid w:val="00E90D32"/>
    <w:rsid w:val="00E90DD4"/>
    <w:rsid w:val="00E90E54"/>
    <w:rsid w:val="00E91062"/>
    <w:rsid w:val="00E9140F"/>
    <w:rsid w:val="00E91728"/>
    <w:rsid w:val="00E91744"/>
    <w:rsid w:val="00E91912"/>
    <w:rsid w:val="00E91947"/>
    <w:rsid w:val="00E91AE2"/>
    <w:rsid w:val="00E91BC0"/>
    <w:rsid w:val="00E91C00"/>
    <w:rsid w:val="00E9237E"/>
    <w:rsid w:val="00E92471"/>
    <w:rsid w:val="00E929EA"/>
    <w:rsid w:val="00E92BA9"/>
    <w:rsid w:val="00E92BD3"/>
    <w:rsid w:val="00E92C00"/>
    <w:rsid w:val="00E92D30"/>
    <w:rsid w:val="00E92F6D"/>
    <w:rsid w:val="00E92FF7"/>
    <w:rsid w:val="00E930B3"/>
    <w:rsid w:val="00E9345B"/>
    <w:rsid w:val="00E93790"/>
    <w:rsid w:val="00E938E3"/>
    <w:rsid w:val="00E93B1D"/>
    <w:rsid w:val="00E94422"/>
    <w:rsid w:val="00E94546"/>
    <w:rsid w:val="00E9479C"/>
    <w:rsid w:val="00E9482C"/>
    <w:rsid w:val="00E94C20"/>
    <w:rsid w:val="00E952C7"/>
    <w:rsid w:val="00E955BF"/>
    <w:rsid w:val="00E957B8"/>
    <w:rsid w:val="00E95A74"/>
    <w:rsid w:val="00E95C49"/>
    <w:rsid w:val="00E95F09"/>
    <w:rsid w:val="00E9612C"/>
    <w:rsid w:val="00E96515"/>
    <w:rsid w:val="00E9676C"/>
    <w:rsid w:val="00E969F6"/>
    <w:rsid w:val="00E96FA1"/>
    <w:rsid w:val="00E97200"/>
    <w:rsid w:val="00E97616"/>
    <w:rsid w:val="00E977E4"/>
    <w:rsid w:val="00E97A5A"/>
    <w:rsid w:val="00E97CFE"/>
    <w:rsid w:val="00E97F90"/>
    <w:rsid w:val="00E97FA9"/>
    <w:rsid w:val="00EA0451"/>
    <w:rsid w:val="00EA1658"/>
    <w:rsid w:val="00EA1738"/>
    <w:rsid w:val="00EA1B49"/>
    <w:rsid w:val="00EA1B4C"/>
    <w:rsid w:val="00EA2111"/>
    <w:rsid w:val="00EA2271"/>
    <w:rsid w:val="00EA240F"/>
    <w:rsid w:val="00EA2482"/>
    <w:rsid w:val="00EA28D0"/>
    <w:rsid w:val="00EA2908"/>
    <w:rsid w:val="00EA2ECD"/>
    <w:rsid w:val="00EA313B"/>
    <w:rsid w:val="00EA3222"/>
    <w:rsid w:val="00EA3516"/>
    <w:rsid w:val="00EA3859"/>
    <w:rsid w:val="00EA3A75"/>
    <w:rsid w:val="00EA3AC0"/>
    <w:rsid w:val="00EA3B82"/>
    <w:rsid w:val="00EA3D4B"/>
    <w:rsid w:val="00EA3E46"/>
    <w:rsid w:val="00EA3FB3"/>
    <w:rsid w:val="00EA42B4"/>
    <w:rsid w:val="00EA43E0"/>
    <w:rsid w:val="00EA4B4C"/>
    <w:rsid w:val="00EA4B8D"/>
    <w:rsid w:val="00EA5269"/>
    <w:rsid w:val="00EA5564"/>
    <w:rsid w:val="00EA55CD"/>
    <w:rsid w:val="00EA58EA"/>
    <w:rsid w:val="00EA5C00"/>
    <w:rsid w:val="00EA5C4C"/>
    <w:rsid w:val="00EA5EAD"/>
    <w:rsid w:val="00EA62D2"/>
    <w:rsid w:val="00EA640A"/>
    <w:rsid w:val="00EA6799"/>
    <w:rsid w:val="00EA6927"/>
    <w:rsid w:val="00EA6956"/>
    <w:rsid w:val="00EA6968"/>
    <w:rsid w:val="00EA69C3"/>
    <w:rsid w:val="00EA6CC9"/>
    <w:rsid w:val="00EA6D2A"/>
    <w:rsid w:val="00EA7011"/>
    <w:rsid w:val="00EA778E"/>
    <w:rsid w:val="00EA778F"/>
    <w:rsid w:val="00EA7796"/>
    <w:rsid w:val="00EA7827"/>
    <w:rsid w:val="00EA79DF"/>
    <w:rsid w:val="00EA7CA4"/>
    <w:rsid w:val="00EA7F09"/>
    <w:rsid w:val="00EB0074"/>
    <w:rsid w:val="00EB0D4D"/>
    <w:rsid w:val="00EB0E49"/>
    <w:rsid w:val="00EB10B8"/>
    <w:rsid w:val="00EB112E"/>
    <w:rsid w:val="00EB1176"/>
    <w:rsid w:val="00EB1243"/>
    <w:rsid w:val="00EB16C6"/>
    <w:rsid w:val="00EB1BE3"/>
    <w:rsid w:val="00EB1DDF"/>
    <w:rsid w:val="00EB1E8D"/>
    <w:rsid w:val="00EB1FA2"/>
    <w:rsid w:val="00EB241D"/>
    <w:rsid w:val="00EB25C4"/>
    <w:rsid w:val="00EB2753"/>
    <w:rsid w:val="00EB2755"/>
    <w:rsid w:val="00EB28A2"/>
    <w:rsid w:val="00EB2B3D"/>
    <w:rsid w:val="00EB2BA0"/>
    <w:rsid w:val="00EB2BBA"/>
    <w:rsid w:val="00EB2C56"/>
    <w:rsid w:val="00EB2F1B"/>
    <w:rsid w:val="00EB308C"/>
    <w:rsid w:val="00EB30DA"/>
    <w:rsid w:val="00EB3127"/>
    <w:rsid w:val="00EB33CE"/>
    <w:rsid w:val="00EB344D"/>
    <w:rsid w:val="00EB355A"/>
    <w:rsid w:val="00EB3706"/>
    <w:rsid w:val="00EB3821"/>
    <w:rsid w:val="00EB38F3"/>
    <w:rsid w:val="00EB3913"/>
    <w:rsid w:val="00EB407C"/>
    <w:rsid w:val="00EB414F"/>
    <w:rsid w:val="00EB4353"/>
    <w:rsid w:val="00EB43AF"/>
    <w:rsid w:val="00EB4B25"/>
    <w:rsid w:val="00EB4B93"/>
    <w:rsid w:val="00EB4D85"/>
    <w:rsid w:val="00EB4E15"/>
    <w:rsid w:val="00EB4FE2"/>
    <w:rsid w:val="00EB5200"/>
    <w:rsid w:val="00EB538A"/>
    <w:rsid w:val="00EB55BA"/>
    <w:rsid w:val="00EB569D"/>
    <w:rsid w:val="00EB57C4"/>
    <w:rsid w:val="00EB5E8F"/>
    <w:rsid w:val="00EB61DE"/>
    <w:rsid w:val="00EB63CA"/>
    <w:rsid w:val="00EB6591"/>
    <w:rsid w:val="00EB68E0"/>
    <w:rsid w:val="00EB6A15"/>
    <w:rsid w:val="00EB6A2F"/>
    <w:rsid w:val="00EB6A42"/>
    <w:rsid w:val="00EB6AAF"/>
    <w:rsid w:val="00EB6EC5"/>
    <w:rsid w:val="00EB6F00"/>
    <w:rsid w:val="00EB730C"/>
    <w:rsid w:val="00EB77B1"/>
    <w:rsid w:val="00EB7826"/>
    <w:rsid w:val="00EB7A7F"/>
    <w:rsid w:val="00EB7AEB"/>
    <w:rsid w:val="00EB7DBB"/>
    <w:rsid w:val="00EC007E"/>
    <w:rsid w:val="00EC05D1"/>
    <w:rsid w:val="00EC06E8"/>
    <w:rsid w:val="00EC0A5C"/>
    <w:rsid w:val="00EC0DD3"/>
    <w:rsid w:val="00EC1563"/>
    <w:rsid w:val="00EC15B2"/>
    <w:rsid w:val="00EC1E19"/>
    <w:rsid w:val="00EC1EA4"/>
    <w:rsid w:val="00EC1EF2"/>
    <w:rsid w:val="00EC1F18"/>
    <w:rsid w:val="00EC2119"/>
    <w:rsid w:val="00EC23A9"/>
    <w:rsid w:val="00EC263C"/>
    <w:rsid w:val="00EC2B6F"/>
    <w:rsid w:val="00EC3129"/>
    <w:rsid w:val="00EC3617"/>
    <w:rsid w:val="00EC374F"/>
    <w:rsid w:val="00EC3773"/>
    <w:rsid w:val="00EC3A5C"/>
    <w:rsid w:val="00EC3B30"/>
    <w:rsid w:val="00EC4154"/>
    <w:rsid w:val="00EC4160"/>
    <w:rsid w:val="00EC4551"/>
    <w:rsid w:val="00EC4558"/>
    <w:rsid w:val="00EC4A36"/>
    <w:rsid w:val="00EC4CE6"/>
    <w:rsid w:val="00EC4E88"/>
    <w:rsid w:val="00EC4ECA"/>
    <w:rsid w:val="00EC4EEA"/>
    <w:rsid w:val="00EC4F9D"/>
    <w:rsid w:val="00EC5096"/>
    <w:rsid w:val="00EC5162"/>
    <w:rsid w:val="00EC57CA"/>
    <w:rsid w:val="00EC5858"/>
    <w:rsid w:val="00EC5E96"/>
    <w:rsid w:val="00EC60F3"/>
    <w:rsid w:val="00EC6167"/>
    <w:rsid w:val="00EC62EB"/>
    <w:rsid w:val="00EC64D7"/>
    <w:rsid w:val="00EC6568"/>
    <w:rsid w:val="00EC6646"/>
    <w:rsid w:val="00EC6758"/>
    <w:rsid w:val="00EC6980"/>
    <w:rsid w:val="00EC6DD7"/>
    <w:rsid w:val="00EC74BC"/>
    <w:rsid w:val="00EC74CF"/>
    <w:rsid w:val="00EC74D4"/>
    <w:rsid w:val="00EC7584"/>
    <w:rsid w:val="00EC771B"/>
    <w:rsid w:val="00EC7829"/>
    <w:rsid w:val="00EC796F"/>
    <w:rsid w:val="00EC7A47"/>
    <w:rsid w:val="00EC7BF0"/>
    <w:rsid w:val="00EC7C7C"/>
    <w:rsid w:val="00EC7D87"/>
    <w:rsid w:val="00ED0353"/>
    <w:rsid w:val="00ED039B"/>
    <w:rsid w:val="00ED03D1"/>
    <w:rsid w:val="00ED0463"/>
    <w:rsid w:val="00ED0D2F"/>
    <w:rsid w:val="00ED0DDD"/>
    <w:rsid w:val="00ED10E5"/>
    <w:rsid w:val="00ED148B"/>
    <w:rsid w:val="00ED1584"/>
    <w:rsid w:val="00ED1743"/>
    <w:rsid w:val="00ED18BF"/>
    <w:rsid w:val="00ED1936"/>
    <w:rsid w:val="00ED1BC7"/>
    <w:rsid w:val="00ED1CE1"/>
    <w:rsid w:val="00ED22E8"/>
    <w:rsid w:val="00ED270D"/>
    <w:rsid w:val="00ED2D97"/>
    <w:rsid w:val="00ED35CA"/>
    <w:rsid w:val="00ED37D4"/>
    <w:rsid w:val="00ED39B0"/>
    <w:rsid w:val="00ED3AA1"/>
    <w:rsid w:val="00ED3AD4"/>
    <w:rsid w:val="00ED3C7E"/>
    <w:rsid w:val="00ED3D38"/>
    <w:rsid w:val="00ED43D7"/>
    <w:rsid w:val="00ED447B"/>
    <w:rsid w:val="00ED47B9"/>
    <w:rsid w:val="00ED4CE2"/>
    <w:rsid w:val="00ED5392"/>
    <w:rsid w:val="00ED5411"/>
    <w:rsid w:val="00ED542E"/>
    <w:rsid w:val="00ED54A5"/>
    <w:rsid w:val="00ED559C"/>
    <w:rsid w:val="00ED5781"/>
    <w:rsid w:val="00ED58B6"/>
    <w:rsid w:val="00ED5AE2"/>
    <w:rsid w:val="00ED603E"/>
    <w:rsid w:val="00ED627C"/>
    <w:rsid w:val="00ED6507"/>
    <w:rsid w:val="00ED66C4"/>
    <w:rsid w:val="00ED6945"/>
    <w:rsid w:val="00ED7079"/>
    <w:rsid w:val="00ED7357"/>
    <w:rsid w:val="00ED7414"/>
    <w:rsid w:val="00ED7450"/>
    <w:rsid w:val="00ED78B5"/>
    <w:rsid w:val="00ED798F"/>
    <w:rsid w:val="00ED7CCE"/>
    <w:rsid w:val="00ED7CEC"/>
    <w:rsid w:val="00ED7D78"/>
    <w:rsid w:val="00ED7E6A"/>
    <w:rsid w:val="00ED7FAA"/>
    <w:rsid w:val="00EE0163"/>
    <w:rsid w:val="00EE0194"/>
    <w:rsid w:val="00EE0279"/>
    <w:rsid w:val="00EE0333"/>
    <w:rsid w:val="00EE05B1"/>
    <w:rsid w:val="00EE0708"/>
    <w:rsid w:val="00EE0829"/>
    <w:rsid w:val="00EE085F"/>
    <w:rsid w:val="00EE099E"/>
    <w:rsid w:val="00EE0A41"/>
    <w:rsid w:val="00EE0A91"/>
    <w:rsid w:val="00EE0F22"/>
    <w:rsid w:val="00EE1030"/>
    <w:rsid w:val="00EE10B2"/>
    <w:rsid w:val="00EE10F0"/>
    <w:rsid w:val="00EE18E4"/>
    <w:rsid w:val="00EE1945"/>
    <w:rsid w:val="00EE199E"/>
    <w:rsid w:val="00EE1C4E"/>
    <w:rsid w:val="00EE1F8D"/>
    <w:rsid w:val="00EE2078"/>
    <w:rsid w:val="00EE21A2"/>
    <w:rsid w:val="00EE23A5"/>
    <w:rsid w:val="00EE2AB6"/>
    <w:rsid w:val="00EE2CDE"/>
    <w:rsid w:val="00EE2EAD"/>
    <w:rsid w:val="00EE3696"/>
    <w:rsid w:val="00EE38D5"/>
    <w:rsid w:val="00EE3FEE"/>
    <w:rsid w:val="00EE402A"/>
    <w:rsid w:val="00EE409D"/>
    <w:rsid w:val="00EE40AD"/>
    <w:rsid w:val="00EE4258"/>
    <w:rsid w:val="00EE4277"/>
    <w:rsid w:val="00EE429A"/>
    <w:rsid w:val="00EE432A"/>
    <w:rsid w:val="00EE476F"/>
    <w:rsid w:val="00EE4897"/>
    <w:rsid w:val="00EE48B6"/>
    <w:rsid w:val="00EE48CE"/>
    <w:rsid w:val="00EE49C4"/>
    <w:rsid w:val="00EE4D3C"/>
    <w:rsid w:val="00EE4E5E"/>
    <w:rsid w:val="00EE4F38"/>
    <w:rsid w:val="00EE5114"/>
    <w:rsid w:val="00EE5222"/>
    <w:rsid w:val="00EE52FB"/>
    <w:rsid w:val="00EE56BA"/>
    <w:rsid w:val="00EE5848"/>
    <w:rsid w:val="00EE5A6F"/>
    <w:rsid w:val="00EE5C30"/>
    <w:rsid w:val="00EE5EBA"/>
    <w:rsid w:val="00EE5F54"/>
    <w:rsid w:val="00EE6040"/>
    <w:rsid w:val="00EE6820"/>
    <w:rsid w:val="00EE6959"/>
    <w:rsid w:val="00EE6E1C"/>
    <w:rsid w:val="00EE6E3F"/>
    <w:rsid w:val="00EE6EEC"/>
    <w:rsid w:val="00EE7861"/>
    <w:rsid w:val="00EE7BF5"/>
    <w:rsid w:val="00EE7C75"/>
    <w:rsid w:val="00EE7DB5"/>
    <w:rsid w:val="00EF00B8"/>
    <w:rsid w:val="00EF0290"/>
    <w:rsid w:val="00EF03DD"/>
    <w:rsid w:val="00EF0664"/>
    <w:rsid w:val="00EF0B24"/>
    <w:rsid w:val="00EF0B5A"/>
    <w:rsid w:val="00EF0E65"/>
    <w:rsid w:val="00EF0EEE"/>
    <w:rsid w:val="00EF0F54"/>
    <w:rsid w:val="00EF1924"/>
    <w:rsid w:val="00EF198A"/>
    <w:rsid w:val="00EF1C2C"/>
    <w:rsid w:val="00EF1C8D"/>
    <w:rsid w:val="00EF1DAC"/>
    <w:rsid w:val="00EF1F22"/>
    <w:rsid w:val="00EF219D"/>
    <w:rsid w:val="00EF21BF"/>
    <w:rsid w:val="00EF237D"/>
    <w:rsid w:val="00EF2603"/>
    <w:rsid w:val="00EF2C8A"/>
    <w:rsid w:val="00EF2CD1"/>
    <w:rsid w:val="00EF2D3C"/>
    <w:rsid w:val="00EF31F3"/>
    <w:rsid w:val="00EF3328"/>
    <w:rsid w:val="00EF34F7"/>
    <w:rsid w:val="00EF3540"/>
    <w:rsid w:val="00EF354E"/>
    <w:rsid w:val="00EF392E"/>
    <w:rsid w:val="00EF3B72"/>
    <w:rsid w:val="00EF3BB7"/>
    <w:rsid w:val="00EF410D"/>
    <w:rsid w:val="00EF428F"/>
    <w:rsid w:val="00EF43A1"/>
    <w:rsid w:val="00EF4486"/>
    <w:rsid w:val="00EF4A55"/>
    <w:rsid w:val="00EF4ADD"/>
    <w:rsid w:val="00EF4B36"/>
    <w:rsid w:val="00EF4BF1"/>
    <w:rsid w:val="00EF4E5D"/>
    <w:rsid w:val="00EF4FFF"/>
    <w:rsid w:val="00EF50B6"/>
    <w:rsid w:val="00EF545A"/>
    <w:rsid w:val="00EF5644"/>
    <w:rsid w:val="00EF5725"/>
    <w:rsid w:val="00EF582E"/>
    <w:rsid w:val="00EF5A1A"/>
    <w:rsid w:val="00EF5CD0"/>
    <w:rsid w:val="00EF6302"/>
    <w:rsid w:val="00EF63D4"/>
    <w:rsid w:val="00EF6724"/>
    <w:rsid w:val="00EF67C2"/>
    <w:rsid w:val="00EF6D16"/>
    <w:rsid w:val="00EF6FC0"/>
    <w:rsid w:val="00EF7073"/>
    <w:rsid w:val="00EF73CF"/>
    <w:rsid w:val="00EF746C"/>
    <w:rsid w:val="00EF754E"/>
    <w:rsid w:val="00EF75C8"/>
    <w:rsid w:val="00EF76D1"/>
    <w:rsid w:val="00EF7911"/>
    <w:rsid w:val="00EF7D46"/>
    <w:rsid w:val="00EF7EA2"/>
    <w:rsid w:val="00F0010C"/>
    <w:rsid w:val="00F00412"/>
    <w:rsid w:val="00F00801"/>
    <w:rsid w:val="00F008F6"/>
    <w:rsid w:val="00F00D14"/>
    <w:rsid w:val="00F011B3"/>
    <w:rsid w:val="00F01206"/>
    <w:rsid w:val="00F012E3"/>
    <w:rsid w:val="00F012EC"/>
    <w:rsid w:val="00F01514"/>
    <w:rsid w:val="00F01554"/>
    <w:rsid w:val="00F0164C"/>
    <w:rsid w:val="00F01806"/>
    <w:rsid w:val="00F01AFE"/>
    <w:rsid w:val="00F01CF5"/>
    <w:rsid w:val="00F020AA"/>
    <w:rsid w:val="00F02633"/>
    <w:rsid w:val="00F0277C"/>
    <w:rsid w:val="00F0299B"/>
    <w:rsid w:val="00F02A1B"/>
    <w:rsid w:val="00F02BF2"/>
    <w:rsid w:val="00F02E65"/>
    <w:rsid w:val="00F03295"/>
    <w:rsid w:val="00F037D6"/>
    <w:rsid w:val="00F03806"/>
    <w:rsid w:val="00F03B35"/>
    <w:rsid w:val="00F03C15"/>
    <w:rsid w:val="00F03EEE"/>
    <w:rsid w:val="00F04282"/>
    <w:rsid w:val="00F04320"/>
    <w:rsid w:val="00F053DC"/>
    <w:rsid w:val="00F0571C"/>
    <w:rsid w:val="00F057B4"/>
    <w:rsid w:val="00F058F9"/>
    <w:rsid w:val="00F059EA"/>
    <w:rsid w:val="00F05C4C"/>
    <w:rsid w:val="00F06107"/>
    <w:rsid w:val="00F062D3"/>
    <w:rsid w:val="00F065BB"/>
    <w:rsid w:val="00F065E6"/>
    <w:rsid w:val="00F0684E"/>
    <w:rsid w:val="00F069DC"/>
    <w:rsid w:val="00F069E0"/>
    <w:rsid w:val="00F06AA8"/>
    <w:rsid w:val="00F06AFC"/>
    <w:rsid w:val="00F07053"/>
    <w:rsid w:val="00F0766A"/>
    <w:rsid w:val="00F07768"/>
    <w:rsid w:val="00F07E85"/>
    <w:rsid w:val="00F07F7C"/>
    <w:rsid w:val="00F10081"/>
    <w:rsid w:val="00F10127"/>
    <w:rsid w:val="00F1047E"/>
    <w:rsid w:val="00F10D42"/>
    <w:rsid w:val="00F1135F"/>
    <w:rsid w:val="00F114FA"/>
    <w:rsid w:val="00F11569"/>
    <w:rsid w:val="00F11771"/>
    <w:rsid w:val="00F118DC"/>
    <w:rsid w:val="00F11DC5"/>
    <w:rsid w:val="00F11F5D"/>
    <w:rsid w:val="00F12000"/>
    <w:rsid w:val="00F12005"/>
    <w:rsid w:val="00F121FA"/>
    <w:rsid w:val="00F1231F"/>
    <w:rsid w:val="00F12903"/>
    <w:rsid w:val="00F129D7"/>
    <w:rsid w:val="00F12DB7"/>
    <w:rsid w:val="00F12F5E"/>
    <w:rsid w:val="00F13147"/>
    <w:rsid w:val="00F13E98"/>
    <w:rsid w:val="00F13EBB"/>
    <w:rsid w:val="00F13F1F"/>
    <w:rsid w:val="00F140C1"/>
    <w:rsid w:val="00F1461C"/>
    <w:rsid w:val="00F14631"/>
    <w:rsid w:val="00F14D16"/>
    <w:rsid w:val="00F1542C"/>
    <w:rsid w:val="00F156F9"/>
    <w:rsid w:val="00F15E58"/>
    <w:rsid w:val="00F16159"/>
    <w:rsid w:val="00F166F4"/>
    <w:rsid w:val="00F169F2"/>
    <w:rsid w:val="00F16BB4"/>
    <w:rsid w:val="00F16CC0"/>
    <w:rsid w:val="00F17013"/>
    <w:rsid w:val="00F17041"/>
    <w:rsid w:val="00F17061"/>
    <w:rsid w:val="00F17668"/>
    <w:rsid w:val="00F17D87"/>
    <w:rsid w:val="00F20256"/>
    <w:rsid w:val="00F20349"/>
    <w:rsid w:val="00F203D4"/>
    <w:rsid w:val="00F206C3"/>
    <w:rsid w:val="00F20A3F"/>
    <w:rsid w:val="00F20C05"/>
    <w:rsid w:val="00F20E1A"/>
    <w:rsid w:val="00F2102C"/>
    <w:rsid w:val="00F212A4"/>
    <w:rsid w:val="00F214D5"/>
    <w:rsid w:val="00F2171B"/>
    <w:rsid w:val="00F21A56"/>
    <w:rsid w:val="00F21AFE"/>
    <w:rsid w:val="00F21B26"/>
    <w:rsid w:val="00F21C8E"/>
    <w:rsid w:val="00F21E6F"/>
    <w:rsid w:val="00F21F20"/>
    <w:rsid w:val="00F22017"/>
    <w:rsid w:val="00F221FB"/>
    <w:rsid w:val="00F2222A"/>
    <w:rsid w:val="00F22279"/>
    <w:rsid w:val="00F222AF"/>
    <w:rsid w:val="00F22690"/>
    <w:rsid w:val="00F2273C"/>
    <w:rsid w:val="00F22BB5"/>
    <w:rsid w:val="00F22E3C"/>
    <w:rsid w:val="00F230DD"/>
    <w:rsid w:val="00F2329B"/>
    <w:rsid w:val="00F232E5"/>
    <w:rsid w:val="00F232FB"/>
    <w:rsid w:val="00F233CC"/>
    <w:rsid w:val="00F23452"/>
    <w:rsid w:val="00F23657"/>
    <w:rsid w:val="00F2391B"/>
    <w:rsid w:val="00F23B5B"/>
    <w:rsid w:val="00F23CDF"/>
    <w:rsid w:val="00F24016"/>
    <w:rsid w:val="00F24205"/>
    <w:rsid w:val="00F243D7"/>
    <w:rsid w:val="00F2443C"/>
    <w:rsid w:val="00F2444E"/>
    <w:rsid w:val="00F245B6"/>
    <w:rsid w:val="00F2476A"/>
    <w:rsid w:val="00F247D1"/>
    <w:rsid w:val="00F248C7"/>
    <w:rsid w:val="00F24B0F"/>
    <w:rsid w:val="00F24EB6"/>
    <w:rsid w:val="00F24F89"/>
    <w:rsid w:val="00F25055"/>
    <w:rsid w:val="00F25208"/>
    <w:rsid w:val="00F25228"/>
    <w:rsid w:val="00F25444"/>
    <w:rsid w:val="00F25481"/>
    <w:rsid w:val="00F25575"/>
    <w:rsid w:val="00F255AA"/>
    <w:rsid w:val="00F2569C"/>
    <w:rsid w:val="00F25806"/>
    <w:rsid w:val="00F25AB0"/>
    <w:rsid w:val="00F2627B"/>
    <w:rsid w:val="00F26290"/>
    <w:rsid w:val="00F2631E"/>
    <w:rsid w:val="00F2683F"/>
    <w:rsid w:val="00F26961"/>
    <w:rsid w:val="00F26A68"/>
    <w:rsid w:val="00F26BFB"/>
    <w:rsid w:val="00F26CD1"/>
    <w:rsid w:val="00F26D6D"/>
    <w:rsid w:val="00F26F58"/>
    <w:rsid w:val="00F27337"/>
    <w:rsid w:val="00F27369"/>
    <w:rsid w:val="00F27639"/>
    <w:rsid w:val="00F27693"/>
    <w:rsid w:val="00F2779A"/>
    <w:rsid w:val="00F27922"/>
    <w:rsid w:val="00F27BF0"/>
    <w:rsid w:val="00F27C0E"/>
    <w:rsid w:val="00F30303"/>
    <w:rsid w:val="00F30332"/>
    <w:rsid w:val="00F30337"/>
    <w:rsid w:val="00F3093B"/>
    <w:rsid w:val="00F30C6B"/>
    <w:rsid w:val="00F31359"/>
    <w:rsid w:val="00F316C1"/>
    <w:rsid w:val="00F3173F"/>
    <w:rsid w:val="00F31AA6"/>
    <w:rsid w:val="00F31AC8"/>
    <w:rsid w:val="00F31FFE"/>
    <w:rsid w:val="00F32309"/>
    <w:rsid w:val="00F325BC"/>
    <w:rsid w:val="00F329A4"/>
    <w:rsid w:val="00F32A69"/>
    <w:rsid w:val="00F32A72"/>
    <w:rsid w:val="00F32A88"/>
    <w:rsid w:val="00F32AF1"/>
    <w:rsid w:val="00F32FBA"/>
    <w:rsid w:val="00F3323A"/>
    <w:rsid w:val="00F33347"/>
    <w:rsid w:val="00F337B3"/>
    <w:rsid w:val="00F33828"/>
    <w:rsid w:val="00F33A6E"/>
    <w:rsid w:val="00F33EEB"/>
    <w:rsid w:val="00F34174"/>
    <w:rsid w:val="00F3428A"/>
    <w:rsid w:val="00F34378"/>
    <w:rsid w:val="00F344EE"/>
    <w:rsid w:val="00F349FB"/>
    <w:rsid w:val="00F34E28"/>
    <w:rsid w:val="00F34EA8"/>
    <w:rsid w:val="00F34F42"/>
    <w:rsid w:val="00F34F8B"/>
    <w:rsid w:val="00F35111"/>
    <w:rsid w:val="00F35931"/>
    <w:rsid w:val="00F35B34"/>
    <w:rsid w:val="00F35BEF"/>
    <w:rsid w:val="00F35EBB"/>
    <w:rsid w:val="00F3603E"/>
    <w:rsid w:val="00F363F7"/>
    <w:rsid w:val="00F364C5"/>
    <w:rsid w:val="00F36F52"/>
    <w:rsid w:val="00F377A0"/>
    <w:rsid w:val="00F4028C"/>
    <w:rsid w:val="00F4042E"/>
    <w:rsid w:val="00F4093F"/>
    <w:rsid w:val="00F40B6C"/>
    <w:rsid w:val="00F40BE4"/>
    <w:rsid w:val="00F40C07"/>
    <w:rsid w:val="00F40FBF"/>
    <w:rsid w:val="00F41356"/>
    <w:rsid w:val="00F4137E"/>
    <w:rsid w:val="00F41461"/>
    <w:rsid w:val="00F415C1"/>
    <w:rsid w:val="00F4163A"/>
    <w:rsid w:val="00F4167B"/>
    <w:rsid w:val="00F41E3F"/>
    <w:rsid w:val="00F421C3"/>
    <w:rsid w:val="00F42236"/>
    <w:rsid w:val="00F423C2"/>
    <w:rsid w:val="00F426B7"/>
    <w:rsid w:val="00F4270C"/>
    <w:rsid w:val="00F42C20"/>
    <w:rsid w:val="00F42DF7"/>
    <w:rsid w:val="00F430C8"/>
    <w:rsid w:val="00F430FE"/>
    <w:rsid w:val="00F431AC"/>
    <w:rsid w:val="00F4325B"/>
    <w:rsid w:val="00F432C7"/>
    <w:rsid w:val="00F433B3"/>
    <w:rsid w:val="00F433EC"/>
    <w:rsid w:val="00F437A5"/>
    <w:rsid w:val="00F43831"/>
    <w:rsid w:val="00F43B12"/>
    <w:rsid w:val="00F43DF8"/>
    <w:rsid w:val="00F443F0"/>
    <w:rsid w:val="00F44A53"/>
    <w:rsid w:val="00F44E20"/>
    <w:rsid w:val="00F44E57"/>
    <w:rsid w:val="00F44E9B"/>
    <w:rsid w:val="00F44F40"/>
    <w:rsid w:val="00F45443"/>
    <w:rsid w:val="00F45572"/>
    <w:rsid w:val="00F45701"/>
    <w:rsid w:val="00F45765"/>
    <w:rsid w:val="00F459E1"/>
    <w:rsid w:val="00F45BAA"/>
    <w:rsid w:val="00F45CBB"/>
    <w:rsid w:val="00F4630D"/>
    <w:rsid w:val="00F46590"/>
    <w:rsid w:val="00F4674B"/>
    <w:rsid w:val="00F46907"/>
    <w:rsid w:val="00F46DB3"/>
    <w:rsid w:val="00F474D1"/>
    <w:rsid w:val="00F47644"/>
    <w:rsid w:val="00F47746"/>
    <w:rsid w:val="00F47B0A"/>
    <w:rsid w:val="00F47BF9"/>
    <w:rsid w:val="00F47E11"/>
    <w:rsid w:val="00F47EF5"/>
    <w:rsid w:val="00F50259"/>
    <w:rsid w:val="00F5042A"/>
    <w:rsid w:val="00F5057C"/>
    <w:rsid w:val="00F506B4"/>
    <w:rsid w:val="00F507F1"/>
    <w:rsid w:val="00F508DB"/>
    <w:rsid w:val="00F50932"/>
    <w:rsid w:val="00F50B46"/>
    <w:rsid w:val="00F50C7C"/>
    <w:rsid w:val="00F50D17"/>
    <w:rsid w:val="00F50E6A"/>
    <w:rsid w:val="00F50FD0"/>
    <w:rsid w:val="00F50FDA"/>
    <w:rsid w:val="00F510A4"/>
    <w:rsid w:val="00F51725"/>
    <w:rsid w:val="00F519F6"/>
    <w:rsid w:val="00F51B2F"/>
    <w:rsid w:val="00F51B49"/>
    <w:rsid w:val="00F51B92"/>
    <w:rsid w:val="00F51CC5"/>
    <w:rsid w:val="00F51CCE"/>
    <w:rsid w:val="00F51E09"/>
    <w:rsid w:val="00F51E27"/>
    <w:rsid w:val="00F52193"/>
    <w:rsid w:val="00F522CC"/>
    <w:rsid w:val="00F52517"/>
    <w:rsid w:val="00F52B9C"/>
    <w:rsid w:val="00F52CAE"/>
    <w:rsid w:val="00F52ECE"/>
    <w:rsid w:val="00F5330E"/>
    <w:rsid w:val="00F533FE"/>
    <w:rsid w:val="00F53426"/>
    <w:rsid w:val="00F53878"/>
    <w:rsid w:val="00F53B48"/>
    <w:rsid w:val="00F53E01"/>
    <w:rsid w:val="00F53EE3"/>
    <w:rsid w:val="00F54135"/>
    <w:rsid w:val="00F548A4"/>
    <w:rsid w:val="00F54C36"/>
    <w:rsid w:val="00F54C57"/>
    <w:rsid w:val="00F54DF1"/>
    <w:rsid w:val="00F54F1E"/>
    <w:rsid w:val="00F5545A"/>
    <w:rsid w:val="00F5549E"/>
    <w:rsid w:val="00F5551A"/>
    <w:rsid w:val="00F556DB"/>
    <w:rsid w:val="00F5580B"/>
    <w:rsid w:val="00F55872"/>
    <w:rsid w:val="00F55927"/>
    <w:rsid w:val="00F55A6A"/>
    <w:rsid w:val="00F55AE8"/>
    <w:rsid w:val="00F55C85"/>
    <w:rsid w:val="00F56048"/>
    <w:rsid w:val="00F56246"/>
    <w:rsid w:val="00F562B1"/>
    <w:rsid w:val="00F56300"/>
    <w:rsid w:val="00F5657D"/>
    <w:rsid w:val="00F56595"/>
    <w:rsid w:val="00F569C6"/>
    <w:rsid w:val="00F56A5C"/>
    <w:rsid w:val="00F56B49"/>
    <w:rsid w:val="00F56B65"/>
    <w:rsid w:val="00F56D3F"/>
    <w:rsid w:val="00F56FD9"/>
    <w:rsid w:val="00F570FB"/>
    <w:rsid w:val="00F57319"/>
    <w:rsid w:val="00F575D8"/>
    <w:rsid w:val="00F57830"/>
    <w:rsid w:val="00F5786A"/>
    <w:rsid w:val="00F578B4"/>
    <w:rsid w:val="00F57D39"/>
    <w:rsid w:val="00F57D6F"/>
    <w:rsid w:val="00F6007B"/>
    <w:rsid w:val="00F610AC"/>
    <w:rsid w:val="00F614C2"/>
    <w:rsid w:val="00F61A1C"/>
    <w:rsid w:val="00F61CB9"/>
    <w:rsid w:val="00F61F8B"/>
    <w:rsid w:val="00F62189"/>
    <w:rsid w:val="00F62320"/>
    <w:rsid w:val="00F62324"/>
    <w:rsid w:val="00F62791"/>
    <w:rsid w:val="00F628C2"/>
    <w:rsid w:val="00F62AC4"/>
    <w:rsid w:val="00F62B81"/>
    <w:rsid w:val="00F62C53"/>
    <w:rsid w:val="00F63220"/>
    <w:rsid w:val="00F6363D"/>
    <w:rsid w:val="00F636AB"/>
    <w:rsid w:val="00F638BC"/>
    <w:rsid w:val="00F639BB"/>
    <w:rsid w:val="00F63C84"/>
    <w:rsid w:val="00F63CAE"/>
    <w:rsid w:val="00F63EA8"/>
    <w:rsid w:val="00F6448B"/>
    <w:rsid w:val="00F64601"/>
    <w:rsid w:val="00F647A8"/>
    <w:rsid w:val="00F647B6"/>
    <w:rsid w:val="00F64826"/>
    <w:rsid w:val="00F649D6"/>
    <w:rsid w:val="00F64DDD"/>
    <w:rsid w:val="00F65281"/>
    <w:rsid w:val="00F65351"/>
    <w:rsid w:val="00F658E7"/>
    <w:rsid w:val="00F65A73"/>
    <w:rsid w:val="00F65A74"/>
    <w:rsid w:val="00F65AFC"/>
    <w:rsid w:val="00F65D73"/>
    <w:rsid w:val="00F65DB1"/>
    <w:rsid w:val="00F65FFF"/>
    <w:rsid w:val="00F6662D"/>
    <w:rsid w:val="00F66942"/>
    <w:rsid w:val="00F66E37"/>
    <w:rsid w:val="00F66F6B"/>
    <w:rsid w:val="00F672FA"/>
    <w:rsid w:val="00F6743C"/>
    <w:rsid w:val="00F6752E"/>
    <w:rsid w:val="00F676B0"/>
    <w:rsid w:val="00F678AE"/>
    <w:rsid w:val="00F6793A"/>
    <w:rsid w:val="00F679E5"/>
    <w:rsid w:val="00F67A95"/>
    <w:rsid w:val="00F708BB"/>
    <w:rsid w:val="00F70941"/>
    <w:rsid w:val="00F70973"/>
    <w:rsid w:val="00F709FE"/>
    <w:rsid w:val="00F70C55"/>
    <w:rsid w:val="00F70C78"/>
    <w:rsid w:val="00F70C7D"/>
    <w:rsid w:val="00F70C8C"/>
    <w:rsid w:val="00F70EC8"/>
    <w:rsid w:val="00F71052"/>
    <w:rsid w:val="00F71119"/>
    <w:rsid w:val="00F712AB"/>
    <w:rsid w:val="00F71341"/>
    <w:rsid w:val="00F7144F"/>
    <w:rsid w:val="00F71573"/>
    <w:rsid w:val="00F71A2E"/>
    <w:rsid w:val="00F71EF2"/>
    <w:rsid w:val="00F72145"/>
    <w:rsid w:val="00F721B7"/>
    <w:rsid w:val="00F72377"/>
    <w:rsid w:val="00F7246D"/>
    <w:rsid w:val="00F72530"/>
    <w:rsid w:val="00F72AE4"/>
    <w:rsid w:val="00F730AC"/>
    <w:rsid w:val="00F73431"/>
    <w:rsid w:val="00F73533"/>
    <w:rsid w:val="00F73986"/>
    <w:rsid w:val="00F7407D"/>
    <w:rsid w:val="00F7409F"/>
    <w:rsid w:val="00F7481C"/>
    <w:rsid w:val="00F7528F"/>
    <w:rsid w:val="00F75334"/>
    <w:rsid w:val="00F75766"/>
    <w:rsid w:val="00F75844"/>
    <w:rsid w:val="00F7586E"/>
    <w:rsid w:val="00F75F74"/>
    <w:rsid w:val="00F764BF"/>
    <w:rsid w:val="00F768BE"/>
    <w:rsid w:val="00F768D9"/>
    <w:rsid w:val="00F76C2A"/>
    <w:rsid w:val="00F76CC1"/>
    <w:rsid w:val="00F76D8A"/>
    <w:rsid w:val="00F76D8B"/>
    <w:rsid w:val="00F77145"/>
    <w:rsid w:val="00F77492"/>
    <w:rsid w:val="00F7749E"/>
    <w:rsid w:val="00F778F9"/>
    <w:rsid w:val="00F77A15"/>
    <w:rsid w:val="00F77BFF"/>
    <w:rsid w:val="00F77E35"/>
    <w:rsid w:val="00F77F32"/>
    <w:rsid w:val="00F80066"/>
    <w:rsid w:val="00F8061E"/>
    <w:rsid w:val="00F80906"/>
    <w:rsid w:val="00F809DA"/>
    <w:rsid w:val="00F80A4E"/>
    <w:rsid w:val="00F81150"/>
    <w:rsid w:val="00F818E2"/>
    <w:rsid w:val="00F81982"/>
    <w:rsid w:val="00F81CEB"/>
    <w:rsid w:val="00F81ED8"/>
    <w:rsid w:val="00F82298"/>
    <w:rsid w:val="00F8232A"/>
    <w:rsid w:val="00F82696"/>
    <w:rsid w:val="00F826A4"/>
    <w:rsid w:val="00F8288F"/>
    <w:rsid w:val="00F82B69"/>
    <w:rsid w:val="00F82C0D"/>
    <w:rsid w:val="00F82E7B"/>
    <w:rsid w:val="00F83550"/>
    <w:rsid w:val="00F83594"/>
    <w:rsid w:val="00F835D4"/>
    <w:rsid w:val="00F838D5"/>
    <w:rsid w:val="00F83955"/>
    <w:rsid w:val="00F839C8"/>
    <w:rsid w:val="00F8416F"/>
    <w:rsid w:val="00F84323"/>
    <w:rsid w:val="00F84646"/>
    <w:rsid w:val="00F846C7"/>
    <w:rsid w:val="00F84794"/>
    <w:rsid w:val="00F84973"/>
    <w:rsid w:val="00F84F0C"/>
    <w:rsid w:val="00F85026"/>
    <w:rsid w:val="00F85097"/>
    <w:rsid w:val="00F8526B"/>
    <w:rsid w:val="00F853E6"/>
    <w:rsid w:val="00F856FB"/>
    <w:rsid w:val="00F857FF"/>
    <w:rsid w:val="00F85839"/>
    <w:rsid w:val="00F858B8"/>
    <w:rsid w:val="00F85B5F"/>
    <w:rsid w:val="00F85BB6"/>
    <w:rsid w:val="00F85EA1"/>
    <w:rsid w:val="00F85F08"/>
    <w:rsid w:val="00F86149"/>
    <w:rsid w:val="00F862E5"/>
    <w:rsid w:val="00F86610"/>
    <w:rsid w:val="00F86AE9"/>
    <w:rsid w:val="00F86B46"/>
    <w:rsid w:val="00F86C6B"/>
    <w:rsid w:val="00F86C90"/>
    <w:rsid w:val="00F87133"/>
    <w:rsid w:val="00F8774D"/>
    <w:rsid w:val="00F877E4"/>
    <w:rsid w:val="00F8789E"/>
    <w:rsid w:val="00F87A52"/>
    <w:rsid w:val="00F87AAC"/>
    <w:rsid w:val="00F87D3E"/>
    <w:rsid w:val="00F900CA"/>
    <w:rsid w:val="00F902ED"/>
    <w:rsid w:val="00F90332"/>
    <w:rsid w:val="00F90416"/>
    <w:rsid w:val="00F9090C"/>
    <w:rsid w:val="00F90E15"/>
    <w:rsid w:val="00F91039"/>
    <w:rsid w:val="00F9134C"/>
    <w:rsid w:val="00F91492"/>
    <w:rsid w:val="00F91614"/>
    <w:rsid w:val="00F918C5"/>
    <w:rsid w:val="00F91E76"/>
    <w:rsid w:val="00F9260B"/>
    <w:rsid w:val="00F92979"/>
    <w:rsid w:val="00F92B7E"/>
    <w:rsid w:val="00F92D65"/>
    <w:rsid w:val="00F92DB9"/>
    <w:rsid w:val="00F92ECF"/>
    <w:rsid w:val="00F93272"/>
    <w:rsid w:val="00F9334C"/>
    <w:rsid w:val="00F9343A"/>
    <w:rsid w:val="00F93476"/>
    <w:rsid w:val="00F939FB"/>
    <w:rsid w:val="00F93C6D"/>
    <w:rsid w:val="00F93CCE"/>
    <w:rsid w:val="00F93E61"/>
    <w:rsid w:val="00F94126"/>
    <w:rsid w:val="00F9426D"/>
    <w:rsid w:val="00F945E5"/>
    <w:rsid w:val="00F9460C"/>
    <w:rsid w:val="00F94674"/>
    <w:rsid w:val="00F949B8"/>
    <w:rsid w:val="00F94E52"/>
    <w:rsid w:val="00F94E94"/>
    <w:rsid w:val="00F950F1"/>
    <w:rsid w:val="00F95154"/>
    <w:rsid w:val="00F951A1"/>
    <w:rsid w:val="00F954A1"/>
    <w:rsid w:val="00F95657"/>
    <w:rsid w:val="00F95A0A"/>
    <w:rsid w:val="00F95A60"/>
    <w:rsid w:val="00F95D0C"/>
    <w:rsid w:val="00F960BA"/>
    <w:rsid w:val="00F964F2"/>
    <w:rsid w:val="00F965A4"/>
    <w:rsid w:val="00F96EDE"/>
    <w:rsid w:val="00F9700C"/>
    <w:rsid w:val="00F970F7"/>
    <w:rsid w:val="00F973FE"/>
    <w:rsid w:val="00F975D2"/>
    <w:rsid w:val="00F975EC"/>
    <w:rsid w:val="00F9761D"/>
    <w:rsid w:val="00F97775"/>
    <w:rsid w:val="00F97DDF"/>
    <w:rsid w:val="00F97EDF"/>
    <w:rsid w:val="00FA03FC"/>
    <w:rsid w:val="00FA060A"/>
    <w:rsid w:val="00FA06AD"/>
    <w:rsid w:val="00FA0A35"/>
    <w:rsid w:val="00FA0B3C"/>
    <w:rsid w:val="00FA0EE8"/>
    <w:rsid w:val="00FA13D8"/>
    <w:rsid w:val="00FA14E7"/>
    <w:rsid w:val="00FA1516"/>
    <w:rsid w:val="00FA16F3"/>
    <w:rsid w:val="00FA223A"/>
    <w:rsid w:val="00FA227B"/>
    <w:rsid w:val="00FA23D4"/>
    <w:rsid w:val="00FA24C7"/>
    <w:rsid w:val="00FA2663"/>
    <w:rsid w:val="00FA27CF"/>
    <w:rsid w:val="00FA27F7"/>
    <w:rsid w:val="00FA2B65"/>
    <w:rsid w:val="00FA2BEA"/>
    <w:rsid w:val="00FA2D6E"/>
    <w:rsid w:val="00FA3130"/>
    <w:rsid w:val="00FA321B"/>
    <w:rsid w:val="00FA32FB"/>
    <w:rsid w:val="00FA332B"/>
    <w:rsid w:val="00FA3724"/>
    <w:rsid w:val="00FA381A"/>
    <w:rsid w:val="00FA3A71"/>
    <w:rsid w:val="00FA3E57"/>
    <w:rsid w:val="00FA4373"/>
    <w:rsid w:val="00FA4431"/>
    <w:rsid w:val="00FA45A7"/>
    <w:rsid w:val="00FA47B0"/>
    <w:rsid w:val="00FA4891"/>
    <w:rsid w:val="00FA4B60"/>
    <w:rsid w:val="00FA4D1E"/>
    <w:rsid w:val="00FA5021"/>
    <w:rsid w:val="00FA515E"/>
    <w:rsid w:val="00FA5A3A"/>
    <w:rsid w:val="00FA5B48"/>
    <w:rsid w:val="00FA5D1A"/>
    <w:rsid w:val="00FA5FAB"/>
    <w:rsid w:val="00FA624A"/>
    <w:rsid w:val="00FA657A"/>
    <w:rsid w:val="00FA69D0"/>
    <w:rsid w:val="00FA6AB6"/>
    <w:rsid w:val="00FA6D49"/>
    <w:rsid w:val="00FA71A4"/>
    <w:rsid w:val="00FA76B4"/>
    <w:rsid w:val="00FA7723"/>
    <w:rsid w:val="00FA79C1"/>
    <w:rsid w:val="00FA7B40"/>
    <w:rsid w:val="00FA7BED"/>
    <w:rsid w:val="00FA7C24"/>
    <w:rsid w:val="00FA7F1F"/>
    <w:rsid w:val="00FB00AC"/>
    <w:rsid w:val="00FB035A"/>
    <w:rsid w:val="00FB0456"/>
    <w:rsid w:val="00FB0457"/>
    <w:rsid w:val="00FB0612"/>
    <w:rsid w:val="00FB0E3B"/>
    <w:rsid w:val="00FB12D4"/>
    <w:rsid w:val="00FB151B"/>
    <w:rsid w:val="00FB15E3"/>
    <w:rsid w:val="00FB196E"/>
    <w:rsid w:val="00FB1E26"/>
    <w:rsid w:val="00FB1E45"/>
    <w:rsid w:val="00FB204E"/>
    <w:rsid w:val="00FB2344"/>
    <w:rsid w:val="00FB24BC"/>
    <w:rsid w:val="00FB2757"/>
    <w:rsid w:val="00FB27CF"/>
    <w:rsid w:val="00FB2A20"/>
    <w:rsid w:val="00FB2AE5"/>
    <w:rsid w:val="00FB2CCC"/>
    <w:rsid w:val="00FB309F"/>
    <w:rsid w:val="00FB31A2"/>
    <w:rsid w:val="00FB334D"/>
    <w:rsid w:val="00FB34D1"/>
    <w:rsid w:val="00FB356B"/>
    <w:rsid w:val="00FB36F5"/>
    <w:rsid w:val="00FB36FB"/>
    <w:rsid w:val="00FB37A8"/>
    <w:rsid w:val="00FB39FC"/>
    <w:rsid w:val="00FB3A8F"/>
    <w:rsid w:val="00FB3CA3"/>
    <w:rsid w:val="00FB3CE7"/>
    <w:rsid w:val="00FB3D89"/>
    <w:rsid w:val="00FB4094"/>
    <w:rsid w:val="00FB4391"/>
    <w:rsid w:val="00FB4640"/>
    <w:rsid w:val="00FB467F"/>
    <w:rsid w:val="00FB46F4"/>
    <w:rsid w:val="00FB4767"/>
    <w:rsid w:val="00FB47E5"/>
    <w:rsid w:val="00FB480F"/>
    <w:rsid w:val="00FB483D"/>
    <w:rsid w:val="00FB4A1D"/>
    <w:rsid w:val="00FB4C14"/>
    <w:rsid w:val="00FB4C82"/>
    <w:rsid w:val="00FB4CA7"/>
    <w:rsid w:val="00FB4D51"/>
    <w:rsid w:val="00FB50F7"/>
    <w:rsid w:val="00FB522A"/>
    <w:rsid w:val="00FB53C0"/>
    <w:rsid w:val="00FB561C"/>
    <w:rsid w:val="00FB567E"/>
    <w:rsid w:val="00FB5D85"/>
    <w:rsid w:val="00FB5DE8"/>
    <w:rsid w:val="00FB62CA"/>
    <w:rsid w:val="00FB639D"/>
    <w:rsid w:val="00FB68EA"/>
    <w:rsid w:val="00FB6A26"/>
    <w:rsid w:val="00FB6C59"/>
    <w:rsid w:val="00FB6ED5"/>
    <w:rsid w:val="00FB7440"/>
    <w:rsid w:val="00FB7572"/>
    <w:rsid w:val="00FB7740"/>
    <w:rsid w:val="00FB7A63"/>
    <w:rsid w:val="00FB7E4D"/>
    <w:rsid w:val="00FB7FD4"/>
    <w:rsid w:val="00FB7FE1"/>
    <w:rsid w:val="00FC0119"/>
    <w:rsid w:val="00FC04C0"/>
    <w:rsid w:val="00FC065C"/>
    <w:rsid w:val="00FC0662"/>
    <w:rsid w:val="00FC0B8C"/>
    <w:rsid w:val="00FC0BFC"/>
    <w:rsid w:val="00FC0D8F"/>
    <w:rsid w:val="00FC0EAC"/>
    <w:rsid w:val="00FC131F"/>
    <w:rsid w:val="00FC13B4"/>
    <w:rsid w:val="00FC1493"/>
    <w:rsid w:val="00FC14CB"/>
    <w:rsid w:val="00FC15F9"/>
    <w:rsid w:val="00FC1A0C"/>
    <w:rsid w:val="00FC1B59"/>
    <w:rsid w:val="00FC1CFD"/>
    <w:rsid w:val="00FC1E00"/>
    <w:rsid w:val="00FC2322"/>
    <w:rsid w:val="00FC24A0"/>
    <w:rsid w:val="00FC2704"/>
    <w:rsid w:val="00FC2FE9"/>
    <w:rsid w:val="00FC322B"/>
    <w:rsid w:val="00FC338D"/>
    <w:rsid w:val="00FC36F2"/>
    <w:rsid w:val="00FC37D0"/>
    <w:rsid w:val="00FC38B1"/>
    <w:rsid w:val="00FC41A7"/>
    <w:rsid w:val="00FC4797"/>
    <w:rsid w:val="00FC4C3E"/>
    <w:rsid w:val="00FC4FC4"/>
    <w:rsid w:val="00FC5175"/>
    <w:rsid w:val="00FC570E"/>
    <w:rsid w:val="00FC5828"/>
    <w:rsid w:val="00FC595F"/>
    <w:rsid w:val="00FC5C39"/>
    <w:rsid w:val="00FC5E3E"/>
    <w:rsid w:val="00FC608E"/>
    <w:rsid w:val="00FC60BE"/>
    <w:rsid w:val="00FC6193"/>
    <w:rsid w:val="00FC61A7"/>
    <w:rsid w:val="00FC6244"/>
    <w:rsid w:val="00FC6281"/>
    <w:rsid w:val="00FC637F"/>
    <w:rsid w:val="00FC63E2"/>
    <w:rsid w:val="00FC64EC"/>
    <w:rsid w:val="00FC6536"/>
    <w:rsid w:val="00FC68D4"/>
    <w:rsid w:val="00FC691A"/>
    <w:rsid w:val="00FC69C6"/>
    <w:rsid w:val="00FC6BC7"/>
    <w:rsid w:val="00FC6C53"/>
    <w:rsid w:val="00FC6C64"/>
    <w:rsid w:val="00FC6CC4"/>
    <w:rsid w:val="00FC6F0E"/>
    <w:rsid w:val="00FC6FA3"/>
    <w:rsid w:val="00FC6FEC"/>
    <w:rsid w:val="00FC7174"/>
    <w:rsid w:val="00FC7370"/>
    <w:rsid w:val="00FC7B59"/>
    <w:rsid w:val="00FC7BE0"/>
    <w:rsid w:val="00FC7DC3"/>
    <w:rsid w:val="00FC7E0D"/>
    <w:rsid w:val="00FD0354"/>
    <w:rsid w:val="00FD037B"/>
    <w:rsid w:val="00FD038F"/>
    <w:rsid w:val="00FD0543"/>
    <w:rsid w:val="00FD078F"/>
    <w:rsid w:val="00FD0BC8"/>
    <w:rsid w:val="00FD0FB5"/>
    <w:rsid w:val="00FD112F"/>
    <w:rsid w:val="00FD13DE"/>
    <w:rsid w:val="00FD14CE"/>
    <w:rsid w:val="00FD16AF"/>
    <w:rsid w:val="00FD1840"/>
    <w:rsid w:val="00FD19DA"/>
    <w:rsid w:val="00FD1BF1"/>
    <w:rsid w:val="00FD2570"/>
    <w:rsid w:val="00FD2716"/>
    <w:rsid w:val="00FD2747"/>
    <w:rsid w:val="00FD276A"/>
    <w:rsid w:val="00FD2A30"/>
    <w:rsid w:val="00FD2AAB"/>
    <w:rsid w:val="00FD3120"/>
    <w:rsid w:val="00FD3256"/>
    <w:rsid w:val="00FD328D"/>
    <w:rsid w:val="00FD3401"/>
    <w:rsid w:val="00FD353D"/>
    <w:rsid w:val="00FD38A6"/>
    <w:rsid w:val="00FD38D6"/>
    <w:rsid w:val="00FD3EC5"/>
    <w:rsid w:val="00FD415E"/>
    <w:rsid w:val="00FD4170"/>
    <w:rsid w:val="00FD4653"/>
    <w:rsid w:val="00FD46BE"/>
    <w:rsid w:val="00FD4A27"/>
    <w:rsid w:val="00FD4C24"/>
    <w:rsid w:val="00FD5077"/>
    <w:rsid w:val="00FD50F2"/>
    <w:rsid w:val="00FD5400"/>
    <w:rsid w:val="00FD5414"/>
    <w:rsid w:val="00FD5448"/>
    <w:rsid w:val="00FD549D"/>
    <w:rsid w:val="00FD557C"/>
    <w:rsid w:val="00FD5580"/>
    <w:rsid w:val="00FD55E8"/>
    <w:rsid w:val="00FD586A"/>
    <w:rsid w:val="00FD5935"/>
    <w:rsid w:val="00FD5DAD"/>
    <w:rsid w:val="00FD603D"/>
    <w:rsid w:val="00FD642E"/>
    <w:rsid w:val="00FD6444"/>
    <w:rsid w:val="00FD64C2"/>
    <w:rsid w:val="00FD65E9"/>
    <w:rsid w:val="00FD6615"/>
    <w:rsid w:val="00FD670C"/>
    <w:rsid w:val="00FD6745"/>
    <w:rsid w:val="00FD6957"/>
    <w:rsid w:val="00FD6996"/>
    <w:rsid w:val="00FD6FEA"/>
    <w:rsid w:val="00FD7060"/>
    <w:rsid w:val="00FD72A9"/>
    <w:rsid w:val="00FD7549"/>
    <w:rsid w:val="00FD75EF"/>
    <w:rsid w:val="00FD7602"/>
    <w:rsid w:val="00FD7664"/>
    <w:rsid w:val="00FD77B0"/>
    <w:rsid w:val="00FD78EE"/>
    <w:rsid w:val="00FD791C"/>
    <w:rsid w:val="00FD7998"/>
    <w:rsid w:val="00FD7B51"/>
    <w:rsid w:val="00FD7BA9"/>
    <w:rsid w:val="00FD7DD9"/>
    <w:rsid w:val="00FD7E3F"/>
    <w:rsid w:val="00FD7F8F"/>
    <w:rsid w:val="00FE07CB"/>
    <w:rsid w:val="00FE087C"/>
    <w:rsid w:val="00FE0963"/>
    <w:rsid w:val="00FE0B66"/>
    <w:rsid w:val="00FE0D63"/>
    <w:rsid w:val="00FE0E18"/>
    <w:rsid w:val="00FE0F34"/>
    <w:rsid w:val="00FE0F3F"/>
    <w:rsid w:val="00FE0FB5"/>
    <w:rsid w:val="00FE124A"/>
    <w:rsid w:val="00FE1791"/>
    <w:rsid w:val="00FE17B5"/>
    <w:rsid w:val="00FE1898"/>
    <w:rsid w:val="00FE1A12"/>
    <w:rsid w:val="00FE1ADC"/>
    <w:rsid w:val="00FE1D43"/>
    <w:rsid w:val="00FE2107"/>
    <w:rsid w:val="00FE2147"/>
    <w:rsid w:val="00FE2215"/>
    <w:rsid w:val="00FE2B11"/>
    <w:rsid w:val="00FE2B9E"/>
    <w:rsid w:val="00FE2FD4"/>
    <w:rsid w:val="00FE3029"/>
    <w:rsid w:val="00FE3062"/>
    <w:rsid w:val="00FE3086"/>
    <w:rsid w:val="00FE360B"/>
    <w:rsid w:val="00FE382D"/>
    <w:rsid w:val="00FE3939"/>
    <w:rsid w:val="00FE3A9E"/>
    <w:rsid w:val="00FE3C5D"/>
    <w:rsid w:val="00FE40A1"/>
    <w:rsid w:val="00FE434F"/>
    <w:rsid w:val="00FE43E4"/>
    <w:rsid w:val="00FE47A0"/>
    <w:rsid w:val="00FE4AE0"/>
    <w:rsid w:val="00FE4BA2"/>
    <w:rsid w:val="00FE4CD3"/>
    <w:rsid w:val="00FE4D04"/>
    <w:rsid w:val="00FE521F"/>
    <w:rsid w:val="00FE5420"/>
    <w:rsid w:val="00FE57A2"/>
    <w:rsid w:val="00FE5883"/>
    <w:rsid w:val="00FE5A4A"/>
    <w:rsid w:val="00FE5BB3"/>
    <w:rsid w:val="00FE5EF7"/>
    <w:rsid w:val="00FE61D1"/>
    <w:rsid w:val="00FE648F"/>
    <w:rsid w:val="00FE65FF"/>
    <w:rsid w:val="00FE67B9"/>
    <w:rsid w:val="00FE6CB2"/>
    <w:rsid w:val="00FE6F45"/>
    <w:rsid w:val="00FE712B"/>
    <w:rsid w:val="00FE71B7"/>
    <w:rsid w:val="00FE7332"/>
    <w:rsid w:val="00FE74AF"/>
    <w:rsid w:val="00FE77CA"/>
    <w:rsid w:val="00FE7D1D"/>
    <w:rsid w:val="00FE7F4A"/>
    <w:rsid w:val="00FF00C1"/>
    <w:rsid w:val="00FF0377"/>
    <w:rsid w:val="00FF0394"/>
    <w:rsid w:val="00FF042F"/>
    <w:rsid w:val="00FF04A9"/>
    <w:rsid w:val="00FF05AD"/>
    <w:rsid w:val="00FF0704"/>
    <w:rsid w:val="00FF0767"/>
    <w:rsid w:val="00FF08CF"/>
    <w:rsid w:val="00FF0979"/>
    <w:rsid w:val="00FF0DE1"/>
    <w:rsid w:val="00FF0EA7"/>
    <w:rsid w:val="00FF119E"/>
    <w:rsid w:val="00FF1313"/>
    <w:rsid w:val="00FF14F2"/>
    <w:rsid w:val="00FF15E0"/>
    <w:rsid w:val="00FF1839"/>
    <w:rsid w:val="00FF1BEA"/>
    <w:rsid w:val="00FF1DEF"/>
    <w:rsid w:val="00FF21A4"/>
    <w:rsid w:val="00FF2243"/>
    <w:rsid w:val="00FF2495"/>
    <w:rsid w:val="00FF2C7C"/>
    <w:rsid w:val="00FF30F8"/>
    <w:rsid w:val="00FF37D4"/>
    <w:rsid w:val="00FF3B99"/>
    <w:rsid w:val="00FF3DD5"/>
    <w:rsid w:val="00FF3E92"/>
    <w:rsid w:val="00FF4073"/>
    <w:rsid w:val="00FF4864"/>
    <w:rsid w:val="00FF496B"/>
    <w:rsid w:val="00FF4A63"/>
    <w:rsid w:val="00FF4A6B"/>
    <w:rsid w:val="00FF4B2F"/>
    <w:rsid w:val="00FF4C5A"/>
    <w:rsid w:val="00FF4C62"/>
    <w:rsid w:val="00FF4E0C"/>
    <w:rsid w:val="00FF542F"/>
    <w:rsid w:val="00FF5445"/>
    <w:rsid w:val="00FF5725"/>
    <w:rsid w:val="00FF5B64"/>
    <w:rsid w:val="00FF5C2A"/>
    <w:rsid w:val="00FF5C3A"/>
    <w:rsid w:val="00FF5E98"/>
    <w:rsid w:val="00FF6151"/>
    <w:rsid w:val="00FF62A9"/>
    <w:rsid w:val="00FF650F"/>
    <w:rsid w:val="00FF653A"/>
    <w:rsid w:val="00FF6719"/>
    <w:rsid w:val="00FF67D7"/>
    <w:rsid w:val="00FF683F"/>
    <w:rsid w:val="00FF6A2A"/>
    <w:rsid w:val="00FF6C66"/>
    <w:rsid w:val="00FF6E20"/>
    <w:rsid w:val="00FF6E88"/>
    <w:rsid w:val="00FF725A"/>
    <w:rsid w:val="00FF751D"/>
    <w:rsid w:val="00FF75FA"/>
    <w:rsid w:val="00FF783B"/>
    <w:rsid w:val="00FF78B2"/>
    <w:rsid w:val="00FF791A"/>
    <w:rsid w:val="00FF7A0F"/>
    <w:rsid w:val="00FF7A5B"/>
    <w:rsid w:val="00FF7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9DC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8827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827D3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8827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827D3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8827D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27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10</Pages>
  <Words>11</Words>
  <Characters>64</Characters>
  <Application>Microsoft Office Outlook</Application>
  <DocSecurity>0</DocSecurity>
  <Lines>0</Lines>
  <Paragraphs>0</Paragraphs>
  <ScaleCrop>false</ScaleCrop>
  <Company>Lenovo (Beijing) Limited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Users</cp:lastModifiedBy>
  <cp:revision>4</cp:revision>
  <dcterms:created xsi:type="dcterms:W3CDTF">2018-07-24T05:20:00Z</dcterms:created>
  <dcterms:modified xsi:type="dcterms:W3CDTF">2018-07-25T09:16:00Z</dcterms:modified>
</cp:coreProperties>
</file>