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78" w:rsidRDefault="007C6D78">
      <w:pPr>
        <w:rPr>
          <w:rFonts w:cs="Times New Roman"/>
        </w:rPr>
      </w:pPr>
      <w:r w:rsidRPr="00400D27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5" type="#_x0000_t75" style="width:415.5pt;height:588.75pt;visibility:visible">
            <v:imagedata r:id="rId4" o:title=""/>
          </v:shape>
        </w:pict>
      </w:r>
      <w:r w:rsidRPr="00400D27">
        <w:rPr>
          <w:rFonts w:cs="Times New Roman"/>
          <w:noProof/>
        </w:rPr>
        <w:pict>
          <v:shape id="图片 6" o:spid="_x0000_i1026" type="#_x0000_t75" style="width:415.5pt;height:588.75pt;visibility:visible">
            <v:imagedata r:id="rId5" o:title=""/>
          </v:shape>
        </w:pict>
      </w:r>
    </w:p>
    <w:sectPr w:rsidR="007C6D78" w:rsidSect="00FE2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06C"/>
    <w:rsid w:val="00112171"/>
    <w:rsid w:val="00400D27"/>
    <w:rsid w:val="007C6D78"/>
    <w:rsid w:val="00CD2185"/>
    <w:rsid w:val="00E26CEC"/>
    <w:rsid w:val="00E33B82"/>
    <w:rsid w:val="00EC706C"/>
    <w:rsid w:val="00FE2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9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706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70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0</Words>
  <Characters>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Users</cp:lastModifiedBy>
  <cp:revision>2</cp:revision>
  <dcterms:created xsi:type="dcterms:W3CDTF">2018-09-26T02:23:00Z</dcterms:created>
  <dcterms:modified xsi:type="dcterms:W3CDTF">2018-09-27T08:40:00Z</dcterms:modified>
</cp:coreProperties>
</file>