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0F8" w:rsidRDefault="008870F8">
      <w:pPr>
        <w:rPr>
          <w:rFonts w:cs="Times New Roman"/>
        </w:rPr>
      </w:pPr>
      <w:r w:rsidRPr="00B37750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" o:spid="_x0000_i1025" type="#_x0000_t75" style="width:414.75pt;height:571.5pt;visibility:visible">
            <v:imagedata r:id="rId4" o:title=""/>
          </v:shape>
        </w:pict>
      </w: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  <w:r w:rsidRPr="00B37750">
        <w:rPr>
          <w:rFonts w:cs="Times New Roman"/>
          <w:noProof/>
        </w:rPr>
        <w:pict>
          <v:shape id="图片 6" o:spid="_x0000_i1026" type="#_x0000_t75" style="width:414.75pt;height:571.5pt;visibility:visible">
            <v:imagedata r:id="rId5" o:title=""/>
          </v:shape>
        </w:pict>
      </w: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  <w:r w:rsidRPr="00B37750">
        <w:rPr>
          <w:rFonts w:cs="Times New Roman"/>
          <w:noProof/>
        </w:rPr>
        <w:pict>
          <v:shape id="图片 7" o:spid="_x0000_i1027" type="#_x0000_t75" style="width:414.75pt;height:571.5pt;visibility:visible">
            <v:imagedata r:id="rId6" o:title=""/>
          </v:shape>
        </w:pict>
      </w: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p w:rsidR="008870F8" w:rsidRDefault="008870F8">
      <w:pPr>
        <w:rPr>
          <w:rFonts w:cs="Times New Roman"/>
        </w:rPr>
      </w:pPr>
    </w:p>
    <w:sectPr w:rsidR="008870F8" w:rsidSect="006B6F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2A52"/>
    <w:rsid w:val="00103C98"/>
    <w:rsid w:val="006B6FCC"/>
    <w:rsid w:val="008870F8"/>
    <w:rsid w:val="009B3727"/>
    <w:rsid w:val="00A253AA"/>
    <w:rsid w:val="00A52A52"/>
    <w:rsid w:val="00B37750"/>
    <w:rsid w:val="00B90DBC"/>
    <w:rsid w:val="00BD2894"/>
    <w:rsid w:val="00C12236"/>
    <w:rsid w:val="00E55574"/>
    <w:rsid w:val="00F83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FCC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2A5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2A5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4</Words>
  <Characters>23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Users</cp:lastModifiedBy>
  <cp:revision>2</cp:revision>
  <cp:lastPrinted>2020-01-20T06:58:00Z</cp:lastPrinted>
  <dcterms:created xsi:type="dcterms:W3CDTF">2020-01-20T06:58:00Z</dcterms:created>
  <dcterms:modified xsi:type="dcterms:W3CDTF">2020-01-20T06:58:00Z</dcterms:modified>
</cp:coreProperties>
</file>